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2049" o:bwmode="white" o:targetscreensize="1024,768">
      <v:fill color2="#c6d9f1 [671]" type="gradient"/>
    </v:background>
  </w:background>
  <w:body>
    <w:p w14:paraId="7C2D1F48" w14:textId="0A06FDE2" w:rsidR="00775AF1" w:rsidRDefault="00A7569F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FCD03A" wp14:editId="5EDD5484">
                <wp:simplePos x="0" y="0"/>
                <wp:positionH relativeFrom="column">
                  <wp:posOffset>4059555</wp:posOffset>
                </wp:positionH>
                <wp:positionV relativeFrom="paragraph">
                  <wp:posOffset>3299460</wp:posOffset>
                </wp:positionV>
                <wp:extent cx="800100" cy="255905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6D57FA" w14:textId="77777777" w:rsidR="00FF216E" w:rsidRPr="008039AB" w:rsidRDefault="00FF216E" w:rsidP="00FF216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365F91" w:themeColor="accent1" w:themeShade="BF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9A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365F91" w:themeColor="accent1" w:themeShade="BF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保育室</w:t>
                            </w:r>
                            <w:r w:rsidR="0060665D" w:rsidRPr="008039A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365F91" w:themeColor="accent1" w:themeShade="BF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CD03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19.65pt;margin-top:259.8pt;width:63pt;height:20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" filled="f" stroked="f">
                <v:textbox inset="5.85pt,.7pt,5.85pt,.7pt">
                  <w:txbxContent>
                    <w:p w14:paraId="066D57FA" w14:textId="77777777" w:rsidR="00FF216E" w:rsidRPr="008039AB" w:rsidRDefault="00FF216E" w:rsidP="00FF216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365F91" w:themeColor="accent1" w:themeShade="BF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39AB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365F91" w:themeColor="accent1" w:themeShade="BF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保育室</w:t>
                      </w:r>
                      <w:r w:rsidR="0060665D" w:rsidRPr="008039AB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365F91" w:themeColor="accent1" w:themeShade="BF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68FE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65AE5AA6" wp14:editId="367D8016">
                <wp:simplePos x="0" y="0"/>
                <wp:positionH relativeFrom="margin">
                  <wp:align>left</wp:align>
                </wp:positionH>
                <wp:positionV relativeFrom="paragraph">
                  <wp:posOffset>3909060</wp:posOffset>
                </wp:positionV>
                <wp:extent cx="4791075" cy="1200150"/>
                <wp:effectExtent l="0" t="0" r="28575" b="19050"/>
                <wp:wrapSquare wrapText="bothSides"/>
                <wp:docPr id="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89CCE" w14:textId="77777777" w:rsidR="00762A13" w:rsidRPr="003E143A" w:rsidRDefault="00762A13" w:rsidP="00762A13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3E143A">
                              <w:rPr>
                                <w:rFonts w:hint="eastAsia"/>
                                <w:b/>
                                <w:sz w:val="22"/>
                              </w:rPr>
                              <w:t>苦情窓口</w:t>
                            </w:r>
                          </w:p>
                          <w:p w14:paraId="43046CFE" w14:textId="4965564E" w:rsidR="00762A13" w:rsidRDefault="00762A13" w:rsidP="00762A13">
                            <w:r>
                              <w:rPr>
                                <w:rFonts w:hint="eastAsia"/>
                              </w:rPr>
                              <w:t xml:space="preserve">事業所　</w:t>
                            </w:r>
                            <w:r>
                              <w:t>松江市</w:t>
                            </w:r>
                            <w:r w:rsidR="009D0578">
                              <w:rPr>
                                <w:rFonts w:hint="eastAsia"/>
                              </w:rPr>
                              <w:t>八雲台</w:t>
                            </w:r>
                            <w:r w:rsidR="009D0578">
                              <w:rPr>
                                <w:rFonts w:hint="eastAsia"/>
                              </w:rPr>
                              <w:t>1-1-2</w:t>
                            </w:r>
                            <w:r w:rsidR="003E143A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3E143A">
                              <w:t xml:space="preserve">　　　　　　　</w:t>
                            </w:r>
                          </w:p>
                          <w:p w14:paraId="1BD6242B" w14:textId="24BCA28A" w:rsidR="003E143A" w:rsidRDefault="00762A13" w:rsidP="003E143A">
                            <w:proofErr w:type="gramStart"/>
                            <w:r>
                              <w:t>こばと</w:t>
                            </w:r>
                            <w:proofErr w:type="gramEnd"/>
                            <w:r w:rsidR="009D0578">
                              <w:rPr>
                                <w:rFonts w:hint="eastAsia"/>
                              </w:rPr>
                              <w:t>小規模</w:t>
                            </w:r>
                            <w:r>
                              <w:t>保育園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（</w:t>
                            </w:r>
                            <w:r>
                              <w:t>0852</w:t>
                            </w:r>
                            <w:r>
                              <w:t>）</w:t>
                            </w:r>
                            <w:r w:rsidR="009D0578">
                              <w:rPr>
                                <w:rFonts w:hint="eastAsia"/>
                              </w:rPr>
                              <w:t>67-3564</w:t>
                            </w:r>
                            <w:r w:rsidR="003E143A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1333A6">
                              <w:rPr>
                                <w:rFonts w:hint="eastAsia"/>
                              </w:rPr>
                              <w:t xml:space="preserve">   </w:t>
                            </w:r>
                            <w:r w:rsidR="003E143A">
                              <w:t xml:space="preserve">　　　第三者委員　</w:t>
                            </w:r>
                          </w:p>
                          <w:p w14:paraId="01363B93" w14:textId="31FA79CB" w:rsidR="00762A13" w:rsidRDefault="003E143A" w:rsidP="003E143A">
                            <w:r>
                              <w:rPr>
                                <w:rFonts w:hint="eastAsia"/>
                              </w:rPr>
                              <w:t>苦情受付</w:t>
                            </w:r>
                            <w:r>
                              <w:t xml:space="preserve">担当者　</w:t>
                            </w:r>
                            <w:r w:rsidR="001333A6">
                              <w:rPr>
                                <w:rFonts w:hint="eastAsia"/>
                              </w:rPr>
                              <w:t xml:space="preserve">      </w:t>
                            </w:r>
                            <w:r w:rsidR="009D0578">
                              <w:rPr>
                                <w:rFonts w:hint="eastAsia"/>
                              </w:rPr>
                              <w:t xml:space="preserve">山影　茜　　　　</w:t>
                            </w:r>
                            <w:r w:rsidR="007E0E30"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       </w:t>
                            </w:r>
                            <w:r>
                              <w:t xml:space="preserve">荒木　</w:t>
                            </w:r>
                            <w:r>
                              <w:rPr>
                                <w:rFonts w:hint="eastAsia"/>
                              </w:rPr>
                              <w:t>伸子　（</w:t>
                            </w:r>
                            <w:r>
                              <w:t>0852</w:t>
                            </w:r>
                            <w:r>
                              <w:t>）</w:t>
                            </w:r>
                            <w:r>
                              <w:t>23-6883</w:t>
                            </w:r>
                          </w:p>
                          <w:p w14:paraId="1898217D" w14:textId="69BAC3A7" w:rsidR="00762A13" w:rsidRDefault="003E143A" w:rsidP="00762A13">
                            <w:r>
                              <w:rPr>
                                <w:rFonts w:hint="eastAsia"/>
                              </w:rPr>
                              <w:t>苦情</w:t>
                            </w:r>
                            <w:r>
                              <w:t xml:space="preserve">解決責任者　園長　</w:t>
                            </w:r>
                            <w:r w:rsidR="009D0578">
                              <w:rPr>
                                <w:rFonts w:hint="eastAsia"/>
                              </w:rPr>
                              <w:t>福間　香奈子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　高取　</w:t>
                            </w:r>
                            <w:r>
                              <w:t>謙</w:t>
                            </w:r>
                            <w:r>
                              <w:rPr>
                                <w:rFonts w:hint="eastAsia"/>
                              </w:rPr>
                              <w:t>次</w:t>
                            </w:r>
                            <w:r>
                              <w:t xml:space="preserve">　（</w:t>
                            </w:r>
                            <w:r>
                              <w:t>0852</w:t>
                            </w:r>
                            <w:r>
                              <w:t>）</w:t>
                            </w:r>
                            <w:r>
                              <w:t>23-9305</w:t>
                            </w:r>
                          </w:p>
                          <w:p w14:paraId="1F497CE6" w14:textId="77777777" w:rsidR="00762A13" w:rsidRPr="00762A13" w:rsidRDefault="003E143A" w:rsidP="00762A13">
                            <w:r>
                              <w:t xml:space="preserve">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E5AA6" id="テキスト ボックス 2" o:spid="_x0000_s1027" type="#_x0000_t202" style="position:absolute;left:0;text-align:left;margin-left:0;margin-top:307.8pt;width:377.25pt;height:94.5pt;z-index:251784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" strokecolor="black [3213]">
                <v:textbox>
                  <w:txbxContent>
                    <w:p w14:paraId="5AD89CCE" w14:textId="77777777" w:rsidR="00762A13" w:rsidRPr="003E143A" w:rsidRDefault="00762A13" w:rsidP="00762A13">
                      <w:pPr>
                        <w:rPr>
                          <w:b/>
                          <w:sz w:val="22"/>
                        </w:rPr>
                      </w:pPr>
                      <w:r w:rsidRPr="003E143A">
                        <w:rPr>
                          <w:rFonts w:hint="eastAsia"/>
                          <w:b/>
                          <w:sz w:val="22"/>
                        </w:rPr>
                        <w:t>苦情窓口</w:t>
                      </w:r>
                    </w:p>
                    <w:p w14:paraId="43046CFE" w14:textId="4965564E" w:rsidR="00762A13" w:rsidRDefault="00762A13" w:rsidP="00762A13">
                      <w:r>
                        <w:rPr>
                          <w:rFonts w:hint="eastAsia"/>
                        </w:rPr>
                        <w:t xml:space="preserve">事業所　</w:t>
                      </w:r>
                      <w:r>
                        <w:t>松江市</w:t>
                      </w:r>
                      <w:r w:rsidR="009D0578">
                        <w:rPr>
                          <w:rFonts w:hint="eastAsia"/>
                        </w:rPr>
                        <w:t>八雲台</w:t>
                      </w:r>
                      <w:r w:rsidR="009D0578">
                        <w:rPr>
                          <w:rFonts w:hint="eastAsia"/>
                        </w:rPr>
                        <w:t>1-1-2</w:t>
                      </w:r>
                      <w:r w:rsidR="003E143A">
                        <w:rPr>
                          <w:rFonts w:hint="eastAsia"/>
                        </w:rPr>
                        <w:t xml:space="preserve">　</w:t>
                      </w:r>
                      <w:r w:rsidR="003E143A">
                        <w:t xml:space="preserve">　　　　　　　</w:t>
                      </w:r>
                    </w:p>
                    <w:p w14:paraId="1BD6242B" w14:textId="24BCA28A" w:rsidR="003E143A" w:rsidRDefault="00762A13" w:rsidP="003E143A">
                      <w:proofErr w:type="gramStart"/>
                      <w:r>
                        <w:t>こばと</w:t>
                      </w:r>
                      <w:proofErr w:type="gramEnd"/>
                      <w:r w:rsidR="009D0578">
                        <w:rPr>
                          <w:rFonts w:hint="eastAsia"/>
                        </w:rPr>
                        <w:t>小規模</w:t>
                      </w:r>
                      <w:r>
                        <w:t>保育園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（</w:t>
                      </w:r>
                      <w:r>
                        <w:t>0852</w:t>
                      </w:r>
                      <w:r>
                        <w:t>）</w:t>
                      </w:r>
                      <w:r w:rsidR="009D0578">
                        <w:rPr>
                          <w:rFonts w:hint="eastAsia"/>
                        </w:rPr>
                        <w:t>67-3564</w:t>
                      </w:r>
                      <w:r w:rsidR="003E143A">
                        <w:rPr>
                          <w:rFonts w:hint="eastAsia"/>
                        </w:rPr>
                        <w:t xml:space="preserve">　</w:t>
                      </w:r>
                      <w:r w:rsidR="001333A6">
                        <w:rPr>
                          <w:rFonts w:hint="eastAsia"/>
                        </w:rPr>
                        <w:t xml:space="preserve">   </w:t>
                      </w:r>
                      <w:r w:rsidR="003E143A">
                        <w:t xml:space="preserve">　　　第三者委員　</w:t>
                      </w:r>
                    </w:p>
                    <w:p w14:paraId="01363B93" w14:textId="31FA79CB" w:rsidR="00762A13" w:rsidRDefault="003E143A" w:rsidP="003E143A">
                      <w:r>
                        <w:rPr>
                          <w:rFonts w:hint="eastAsia"/>
                        </w:rPr>
                        <w:t>苦情受付</w:t>
                      </w:r>
                      <w:r>
                        <w:t xml:space="preserve">担当者　</w:t>
                      </w:r>
                      <w:r w:rsidR="001333A6">
                        <w:rPr>
                          <w:rFonts w:hint="eastAsia"/>
                        </w:rPr>
                        <w:t xml:space="preserve">      </w:t>
                      </w:r>
                      <w:r w:rsidR="009D0578">
                        <w:rPr>
                          <w:rFonts w:hint="eastAsia"/>
                        </w:rPr>
                        <w:t xml:space="preserve">山影　茜　　　　</w:t>
                      </w:r>
                      <w:r w:rsidR="007E0E30"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       </w:t>
                      </w:r>
                      <w:r>
                        <w:t xml:space="preserve">荒木　</w:t>
                      </w:r>
                      <w:r>
                        <w:rPr>
                          <w:rFonts w:hint="eastAsia"/>
                        </w:rPr>
                        <w:t>伸子　（</w:t>
                      </w:r>
                      <w:r>
                        <w:t>0852</w:t>
                      </w:r>
                      <w:r>
                        <w:t>）</w:t>
                      </w:r>
                      <w:r>
                        <w:t>23-6883</w:t>
                      </w:r>
                    </w:p>
                    <w:p w14:paraId="1898217D" w14:textId="69BAC3A7" w:rsidR="00762A13" w:rsidRDefault="003E143A" w:rsidP="00762A13">
                      <w:r>
                        <w:rPr>
                          <w:rFonts w:hint="eastAsia"/>
                        </w:rPr>
                        <w:t>苦情</w:t>
                      </w:r>
                      <w:r>
                        <w:t xml:space="preserve">解決責任者　園長　</w:t>
                      </w:r>
                      <w:r w:rsidR="009D0578">
                        <w:rPr>
                          <w:rFonts w:hint="eastAsia"/>
                        </w:rPr>
                        <w:t>福間　香奈子</w:t>
                      </w:r>
                      <w:r>
                        <w:rPr>
                          <w:rFonts w:hint="eastAsia"/>
                        </w:rPr>
                        <w:t xml:space="preserve">         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　高取　</w:t>
                      </w:r>
                      <w:r>
                        <w:t>謙</w:t>
                      </w:r>
                      <w:r>
                        <w:rPr>
                          <w:rFonts w:hint="eastAsia"/>
                        </w:rPr>
                        <w:t>次</w:t>
                      </w:r>
                      <w:r>
                        <w:t xml:space="preserve">　（</w:t>
                      </w:r>
                      <w:r>
                        <w:t>0852</w:t>
                      </w:r>
                      <w:r>
                        <w:t>）</w:t>
                      </w:r>
                      <w:r>
                        <w:t>23-9305</w:t>
                      </w:r>
                    </w:p>
                    <w:p w14:paraId="1F497CE6" w14:textId="77777777" w:rsidR="00762A13" w:rsidRPr="00762A13" w:rsidRDefault="003E143A" w:rsidP="00762A13">
                      <w:r>
                        <w:t xml:space="preserve">　　　　　　　　　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68FE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1B68F4E8" wp14:editId="00C78129">
                <wp:simplePos x="0" y="0"/>
                <wp:positionH relativeFrom="margin">
                  <wp:align>left</wp:align>
                </wp:positionH>
                <wp:positionV relativeFrom="paragraph">
                  <wp:posOffset>5194300</wp:posOffset>
                </wp:positionV>
                <wp:extent cx="2343150" cy="409575"/>
                <wp:effectExtent l="0" t="0" r="0" b="9525"/>
                <wp:wrapTight wrapText="bothSides">
                  <wp:wrapPolygon edited="0">
                    <wp:start x="351" y="0"/>
                    <wp:lineTo x="351" y="21098"/>
                    <wp:lineTo x="21073" y="21098"/>
                    <wp:lineTo x="21073" y="0"/>
                    <wp:lineTo x="351" y="0"/>
                  </wp:wrapPolygon>
                </wp:wrapTight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8E3D9E" w14:textId="77777777" w:rsidR="00134A57" w:rsidRPr="008E4D3F" w:rsidRDefault="00C53B80" w:rsidP="00C53B80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E4D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一時保育のお問合せ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8F4E8" id="_x0000_s1028" type="#_x0000_t202" style="position:absolute;left:0;text-align:left;margin-left:0;margin-top:409pt;width:184.5pt;height:32.25pt;z-index:-251587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" filled="f" stroked="f">
                <v:textbox>
                  <w:txbxContent>
                    <w:p w14:paraId="3C8E3D9E" w14:textId="77777777" w:rsidR="00134A57" w:rsidRPr="008E4D3F" w:rsidRDefault="00C53B80" w:rsidP="00C53B80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E4D3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一時保育のお問合せ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768FE">
        <w:rPr>
          <w:noProof/>
        </w:rPr>
        <w:drawing>
          <wp:anchor distT="0" distB="0" distL="114300" distR="114300" simplePos="0" relativeHeight="251745280" behindDoc="0" locked="0" layoutInCell="1" allowOverlap="1" wp14:anchorId="47C4C193" wp14:editId="137E1018">
            <wp:simplePos x="0" y="0"/>
            <wp:positionH relativeFrom="column">
              <wp:posOffset>2777490</wp:posOffset>
            </wp:positionH>
            <wp:positionV relativeFrom="page">
              <wp:align>bottom</wp:align>
            </wp:positionV>
            <wp:extent cx="1985645" cy="1588135"/>
            <wp:effectExtent l="304800" t="304800" r="319405" b="31686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地図２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5881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8FE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41A4453A" wp14:editId="42719106">
                <wp:simplePos x="0" y="0"/>
                <wp:positionH relativeFrom="column">
                  <wp:posOffset>363220</wp:posOffset>
                </wp:positionH>
                <wp:positionV relativeFrom="paragraph">
                  <wp:posOffset>3366135</wp:posOffset>
                </wp:positionV>
                <wp:extent cx="3819525" cy="600075"/>
                <wp:effectExtent l="0" t="0" r="9525" b="9525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BEADB" w14:textId="10464E26" w:rsidR="008768FE" w:rsidRDefault="00762A13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 w:rsidR="008768FE">
                              <w:rPr>
                                <w:rFonts w:hint="eastAsia"/>
                              </w:rPr>
                              <w:t>2000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t>（平成</w:t>
                            </w:r>
                            <w:r w:rsidR="008768FE">
                              <w:rPr>
                                <w:rFonts w:hint="eastAsia"/>
                              </w:rPr>
                              <w:t>12</w:t>
                            </w:r>
                            <w:r>
                              <w:t>年）</w:t>
                            </w:r>
                            <w:r w:rsidR="008768FE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一時保育事業開始</w:t>
                            </w:r>
                            <w:r w:rsidR="00131FFF">
                              <w:rPr>
                                <w:rFonts w:hint="eastAsia"/>
                              </w:rPr>
                              <w:t>(</w:t>
                            </w:r>
                            <w:r w:rsidR="008768FE">
                              <w:rPr>
                                <w:rFonts w:hint="eastAsia"/>
                              </w:rPr>
                              <w:t>こばと保育園</w:t>
                            </w:r>
                            <w:r w:rsidR="00131FFF"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14:paraId="52A6FA6F" w14:textId="78DAA925" w:rsidR="00762A13" w:rsidRPr="008768FE" w:rsidRDefault="008768FE"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2024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令和</w:t>
                            </w:r>
                            <w:r>
                              <w:rPr>
                                <w:rFonts w:hint="eastAsia"/>
                              </w:rPr>
                              <w:t xml:space="preserve">  6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 xml:space="preserve">) </w:t>
                            </w:r>
                            <w:r>
                              <w:rPr>
                                <w:rFonts w:hint="eastAsia"/>
                              </w:rPr>
                              <w:t>一時保育事業開始（こばと小規模保育園）</w:t>
                            </w:r>
                          </w:p>
                          <w:p w14:paraId="1298E028" w14:textId="77777777" w:rsidR="009D0578" w:rsidRDefault="009D0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4453A" id="_x0000_s1029" type="#_x0000_t202" style="position:absolute;left:0;text-align:left;margin-left:28.6pt;margin-top:265.05pt;width:300.75pt;height:47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" stroked="f">
                <v:textbox>
                  <w:txbxContent>
                    <w:p w14:paraId="7A4BEADB" w14:textId="10464E26" w:rsidR="008768FE" w:rsidRDefault="00762A13">
                      <w:r>
                        <w:rPr>
                          <w:rFonts w:hint="eastAsia"/>
                        </w:rPr>
                        <w:t>・</w:t>
                      </w:r>
                      <w:r w:rsidR="008768FE">
                        <w:rPr>
                          <w:rFonts w:hint="eastAsia"/>
                        </w:rPr>
                        <w:t>2000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t>（平成</w:t>
                      </w:r>
                      <w:r w:rsidR="008768FE">
                        <w:rPr>
                          <w:rFonts w:hint="eastAsia"/>
                        </w:rPr>
                        <w:t>12</w:t>
                      </w:r>
                      <w:r>
                        <w:t>年）</w:t>
                      </w:r>
                      <w:r w:rsidR="008768FE">
                        <w:rPr>
                          <w:rFonts w:hint="eastAsia"/>
                        </w:rPr>
                        <w:t xml:space="preserve"> </w:t>
                      </w:r>
                      <w:r>
                        <w:t>一時保育事業開始</w:t>
                      </w:r>
                      <w:r w:rsidR="00131FFF">
                        <w:rPr>
                          <w:rFonts w:hint="eastAsia"/>
                        </w:rPr>
                        <w:t>(</w:t>
                      </w:r>
                      <w:r w:rsidR="008768FE">
                        <w:rPr>
                          <w:rFonts w:hint="eastAsia"/>
                        </w:rPr>
                        <w:t>こばと保育園</w:t>
                      </w:r>
                      <w:r w:rsidR="00131FFF">
                        <w:rPr>
                          <w:rFonts w:hint="eastAsia"/>
                        </w:rPr>
                        <w:t>)</w:t>
                      </w:r>
                    </w:p>
                    <w:p w14:paraId="52A6FA6F" w14:textId="78DAA925" w:rsidR="00762A13" w:rsidRPr="008768FE" w:rsidRDefault="008768FE">
                      <w:r>
                        <w:rPr>
                          <w:rFonts w:hint="eastAsia"/>
                        </w:rPr>
                        <w:t>・</w:t>
                      </w:r>
                      <w:r>
                        <w:rPr>
                          <w:rFonts w:hint="eastAsia"/>
                        </w:rPr>
                        <w:t>2024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令和</w:t>
                      </w:r>
                      <w:r>
                        <w:rPr>
                          <w:rFonts w:hint="eastAsia"/>
                        </w:rPr>
                        <w:t xml:space="preserve">  6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 xml:space="preserve">) </w:t>
                      </w:r>
                      <w:r>
                        <w:rPr>
                          <w:rFonts w:hint="eastAsia"/>
                        </w:rPr>
                        <w:t>一時保育事業開始（こばと小規模保育園）</w:t>
                      </w:r>
                    </w:p>
                    <w:p w14:paraId="1298E028" w14:textId="77777777" w:rsidR="009D0578" w:rsidRDefault="009D0578"/>
                  </w:txbxContent>
                </v:textbox>
                <w10:wrap type="square"/>
              </v:shape>
            </w:pict>
          </mc:Fallback>
        </mc:AlternateContent>
      </w:r>
      <w:r w:rsidR="00D63AB5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613AB9D" wp14:editId="06E40F34">
                <wp:simplePos x="0" y="0"/>
                <wp:positionH relativeFrom="column">
                  <wp:posOffset>2792730</wp:posOffset>
                </wp:positionH>
                <wp:positionV relativeFrom="paragraph">
                  <wp:posOffset>5509260</wp:posOffset>
                </wp:positionV>
                <wp:extent cx="438150" cy="323850"/>
                <wp:effectExtent l="0" t="0" r="19050" b="19050"/>
                <wp:wrapSquare wrapText="bothSides"/>
                <wp:docPr id="2127529228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3C8E12" w14:textId="1FE88AF1" w:rsidR="00D63AB5" w:rsidRPr="00D63AB5" w:rsidRDefault="00D63AB5" w:rsidP="00D63AB5">
                            <w:pPr>
                              <w:rPr>
                                <w:b/>
                                <w:color w:val="70AD47"/>
                                <w:spacing w:val="10"/>
                                <w:sz w:val="14"/>
                                <w:szCs w:val="1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63AB5">
                              <w:rPr>
                                <w:rFonts w:hint="eastAsia"/>
                                <w:b/>
                                <w:color w:val="70AD47"/>
                                <w:spacing w:val="10"/>
                                <w:sz w:val="14"/>
                                <w:szCs w:val="1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ホック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3AB9D" id="テキスト ボックス 9" o:spid="_x0000_s1030" type="#_x0000_t202" style="position:absolute;left:0;text-align:left;margin-left:219.9pt;margin-top:433.8pt;width:34.5pt;height:25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" fillcolor="white [3201]" strokecolor="white [3212]" strokeweight=".5pt">
                <v:textbox>
                  <w:txbxContent>
                    <w:p w14:paraId="5C3C8E12" w14:textId="1FE88AF1" w:rsidR="00D63AB5" w:rsidRPr="00D63AB5" w:rsidRDefault="00D63AB5" w:rsidP="00D63AB5">
                      <w:pPr>
                        <w:rPr>
                          <w:b/>
                          <w:color w:val="70AD47"/>
                          <w:spacing w:val="10"/>
                          <w:sz w:val="14"/>
                          <w:szCs w:val="1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63AB5">
                        <w:rPr>
                          <w:rFonts w:hint="eastAsia"/>
                          <w:b/>
                          <w:color w:val="70AD47"/>
                          <w:spacing w:val="10"/>
                          <w:sz w:val="14"/>
                          <w:szCs w:val="1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ホック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695">
        <w:rPr>
          <w:noProof/>
        </w:rPr>
        <w:drawing>
          <wp:anchor distT="0" distB="0" distL="114300" distR="114300" simplePos="0" relativeHeight="251731968" behindDoc="0" locked="0" layoutInCell="1" allowOverlap="1" wp14:anchorId="195D9C72" wp14:editId="38EFAD4A">
            <wp:simplePos x="0" y="0"/>
            <wp:positionH relativeFrom="column">
              <wp:posOffset>6035040</wp:posOffset>
            </wp:positionH>
            <wp:positionV relativeFrom="page">
              <wp:posOffset>4714875</wp:posOffset>
            </wp:positionV>
            <wp:extent cx="3339465" cy="2505075"/>
            <wp:effectExtent l="133350" t="114300" r="146685" b="1619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P7656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6507"/>
                              </a14:imgEffect>
                              <a14:imgEffect>
                                <a14:saturation sat="131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2505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695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11847523" wp14:editId="2AE4395F">
                <wp:simplePos x="0" y="0"/>
                <wp:positionH relativeFrom="column">
                  <wp:posOffset>6102985</wp:posOffset>
                </wp:positionH>
                <wp:positionV relativeFrom="paragraph">
                  <wp:posOffset>2374900</wp:posOffset>
                </wp:positionV>
                <wp:extent cx="3009900" cy="1895475"/>
                <wp:effectExtent l="0" t="0" r="0" b="9525"/>
                <wp:wrapTight wrapText="bothSides">
                  <wp:wrapPolygon edited="0">
                    <wp:start x="273" y="0"/>
                    <wp:lineTo x="273" y="21491"/>
                    <wp:lineTo x="21190" y="21491"/>
                    <wp:lineTo x="21190" y="0"/>
                    <wp:lineTo x="273" y="0"/>
                  </wp:wrapPolygon>
                </wp:wrapTight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E8F590" w14:textId="1B0261A4" w:rsidR="003438A5" w:rsidRPr="00F0059F" w:rsidRDefault="00F178C9" w:rsidP="002565AA">
                            <w:pPr>
                              <w:snapToGrid w:val="0"/>
                              <w:spacing w:line="14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FFFF" w:themeColor="background1"/>
                                <w:sz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C45D85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こばと</w:t>
                            </w:r>
                            <w:proofErr w:type="gramEnd"/>
                            <w:r w:rsidR="009D0578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小規模</w:t>
                            </w:r>
                            <w:r w:rsidRPr="00C45D85">
                              <w:rPr>
                                <w:rFonts w:ascii="メイリオ" w:eastAsia="メイリオ" w:hAnsi="メイリオ" w:hint="eastAsia"/>
                                <w:b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保育園</w:t>
                            </w:r>
                          </w:p>
                          <w:p w14:paraId="12218EA0" w14:textId="77777777" w:rsidR="002565AA" w:rsidRPr="00B90333" w:rsidRDefault="00C53B80" w:rsidP="002565AA">
                            <w:pPr>
                              <w:snapToGrid w:val="0"/>
                              <w:spacing w:line="14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000"/>
                                <w:sz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903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sz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一時保育</w:t>
                            </w:r>
                          </w:p>
                          <w:p w14:paraId="2C694686" w14:textId="77777777" w:rsidR="003438A5" w:rsidRPr="00C45D85" w:rsidRDefault="003438A5" w:rsidP="002565AA">
                            <w:pPr>
                              <w:snapToGrid w:val="0"/>
                              <w:spacing w:line="140" w:lineRule="atLeast"/>
                              <w:jc w:val="center"/>
                              <w:rPr>
                                <w:rFonts w:ascii="UD デジタル 教科書体 NP-B" w:eastAsia="UD デジタル 教科書体 NP-B" w:hAnsi="メイリオ"/>
                                <w:b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45D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Pr="00C45D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しおり</w:t>
                            </w:r>
                          </w:p>
                          <w:p w14:paraId="5DC35792" w14:textId="77777777" w:rsidR="003438A5" w:rsidRPr="00987084" w:rsidRDefault="003438A5" w:rsidP="003438A5">
                            <w:pPr>
                              <w:snapToGrid w:val="0"/>
                              <w:jc w:val="center"/>
                              <w:rPr>
                                <w:rFonts w:ascii="UD デジタル 教科書体 NP-B" w:eastAsia="UD デジタル 教科書体 NP-B" w:hAnsi="メイリオ"/>
                                <w:b/>
                                <w:color w:val="00FF99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47523" id="_x0000_s1031" type="#_x0000_t202" style="position:absolute;left:0;text-align:left;margin-left:480.55pt;margin-top:187pt;width:237pt;height:149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" filled="f" stroked="f">
                <v:textbox>
                  <w:txbxContent>
                    <w:p w14:paraId="66E8F590" w14:textId="1B0261A4" w:rsidR="003438A5" w:rsidRPr="00F0059F" w:rsidRDefault="00F178C9" w:rsidP="002565AA">
                      <w:pPr>
                        <w:snapToGrid w:val="0"/>
                        <w:spacing w:line="140" w:lineRule="atLeast"/>
                        <w:jc w:val="center"/>
                        <w:rPr>
                          <w:rFonts w:ascii="メイリオ" w:eastAsia="メイリオ" w:hAnsi="メイリオ"/>
                          <w:b/>
                          <w:color w:val="FFFFFF" w:themeColor="background1"/>
                          <w:sz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 w:rsidRPr="00C45D85">
                        <w:rPr>
                          <w:rFonts w:ascii="メイリオ" w:eastAsia="メイリオ" w:hAnsi="メイリオ" w:hint="eastAsia"/>
                          <w:b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こばと</w:t>
                      </w:r>
                      <w:proofErr w:type="gramEnd"/>
                      <w:r w:rsidR="009D0578">
                        <w:rPr>
                          <w:rFonts w:ascii="メイリオ" w:eastAsia="メイリオ" w:hAnsi="メイリオ" w:hint="eastAsia"/>
                          <w:b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小規模</w:t>
                      </w:r>
                      <w:r w:rsidRPr="00C45D85">
                        <w:rPr>
                          <w:rFonts w:ascii="メイリオ" w:eastAsia="メイリオ" w:hAnsi="メイリオ" w:hint="eastAsia"/>
                          <w:b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保育園</w:t>
                      </w:r>
                    </w:p>
                    <w:p w14:paraId="12218EA0" w14:textId="77777777" w:rsidR="002565AA" w:rsidRPr="00B90333" w:rsidRDefault="00C53B80" w:rsidP="002565AA">
                      <w:pPr>
                        <w:snapToGrid w:val="0"/>
                        <w:spacing w:line="14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000"/>
                          <w:sz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9033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sz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一時保育</w:t>
                      </w:r>
                    </w:p>
                    <w:p w14:paraId="2C694686" w14:textId="77777777" w:rsidR="003438A5" w:rsidRPr="00C45D85" w:rsidRDefault="003438A5" w:rsidP="002565AA">
                      <w:pPr>
                        <w:snapToGrid w:val="0"/>
                        <w:spacing w:line="140" w:lineRule="atLeast"/>
                        <w:jc w:val="center"/>
                        <w:rPr>
                          <w:rFonts w:ascii="UD デジタル 教科書体 NP-B" w:eastAsia="UD デジタル 教科書体 NP-B" w:hAnsi="メイリオ"/>
                          <w:b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45D85">
                        <w:rPr>
                          <w:rFonts w:ascii="HG丸ｺﾞｼｯｸM-PRO" w:eastAsia="HG丸ｺﾞｼｯｸM-PRO" w:hAnsi="HG丸ｺﾞｼｯｸM-PRO" w:hint="eastAsia"/>
                          <w:b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Pr="00C45D85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しおり</w:t>
                      </w:r>
                    </w:p>
                    <w:p w14:paraId="5DC35792" w14:textId="77777777" w:rsidR="003438A5" w:rsidRPr="00987084" w:rsidRDefault="003438A5" w:rsidP="003438A5">
                      <w:pPr>
                        <w:snapToGrid w:val="0"/>
                        <w:jc w:val="center"/>
                        <w:rPr>
                          <w:rFonts w:ascii="UD デジタル 教科書体 NP-B" w:eastAsia="UD デジタル 教科書体 NP-B" w:hAnsi="メイリオ"/>
                          <w:b/>
                          <w:color w:val="00FF99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039AB">
        <w:rPr>
          <w:noProof/>
        </w:rPr>
        <w:drawing>
          <wp:anchor distT="0" distB="0" distL="114300" distR="114300" simplePos="0" relativeHeight="251785216" behindDoc="0" locked="0" layoutInCell="1" allowOverlap="1" wp14:anchorId="38094EF2" wp14:editId="6CC661FD">
            <wp:simplePos x="0" y="0"/>
            <wp:positionH relativeFrom="column">
              <wp:posOffset>2379345</wp:posOffset>
            </wp:positionH>
            <wp:positionV relativeFrom="paragraph">
              <wp:posOffset>190500</wp:posOffset>
            </wp:positionV>
            <wp:extent cx="1993900" cy="1495425"/>
            <wp:effectExtent l="190500" t="190500" r="196850" b="200025"/>
            <wp:wrapSquare wrapText="bothSides"/>
            <wp:docPr id="173349874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498744" name="図 17334987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AB">
        <w:rPr>
          <w:noProof/>
        </w:rPr>
        <w:drawing>
          <wp:anchor distT="0" distB="0" distL="114300" distR="114300" simplePos="0" relativeHeight="251786240" behindDoc="0" locked="0" layoutInCell="1" allowOverlap="1" wp14:anchorId="23E2F2C7" wp14:editId="100361AA">
            <wp:simplePos x="0" y="0"/>
            <wp:positionH relativeFrom="margin">
              <wp:posOffset>2439670</wp:posOffset>
            </wp:positionH>
            <wp:positionV relativeFrom="paragraph">
              <wp:posOffset>1842135</wp:posOffset>
            </wp:positionV>
            <wp:extent cx="1965325" cy="1473835"/>
            <wp:effectExtent l="190500" t="190500" r="187325" b="183515"/>
            <wp:wrapSquare wrapText="bothSides"/>
            <wp:docPr id="98731968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319682" name="図 98731968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473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AB">
        <w:rPr>
          <w:noProof/>
        </w:rPr>
        <w:drawing>
          <wp:anchor distT="0" distB="0" distL="114300" distR="114300" simplePos="0" relativeHeight="251788288" behindDoc="0" locked="0" layoutInCell="1" allowOverlap="1" wp14:anchorId="707DFCF1" wp14:editId="1598550C">
            <wp:simplePos x="0" y="0"/>
            <wp:positionH relativeFrom="column">
              <wp:posOffset>335280</wp:posOffset>
            </wp:positionH>
            <wp:positionV relativeFrom="paragraph">
              <wp:posOffset>1842135</wp:posOffset>
            </wp:positionV>
            <wp:extent cx="1981200" cy="1485900"/>
            <wp:effectExtent l="190500" t="190500" r="190500" b="190500"/>
            <wp:wrapSquare wrapText="bothSides"/>
            <wp:docPr id="196940193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01937" name="図 196940193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9AB">
        <w:rPr>
          <w:noProof/>
        </w:rPr>
        <w:drawing>
          <wp:anchor distT="0" distB="0" distL="114300" distR="114300" simplePos="0" relativeHeight="251789312" behindDoc="1" locked="0" layoutInCell="1" allowOverlap="1" wp14:anchorId="05AA3FFE" wp14:editId="1CAB6F46">
            <wp:simplePos x="0" y="0"/>
            <wp:positionH relativeFrom="column">
              <wp:posOffset>344805</wp:posOffset>
            </wp:positionH>
            <wp:positionV relativeFrom="paragraph">
              <wp:posOffset>190500</wp:posOffset>
            </wp:positionV>
            <wp:extent cx="1952625" cy="1476375"/>
            <wp:effectExtent l="190500" t="190500" r="200025" b="200025"/>
            <wp:wrapSquare wrapText="bothSides"/>
            <wp:docPr id="40700540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05405" name="図 40700540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39AB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C73DE98" wp14:editId="20605D81">
                <wp:simplePos x="0" y="0"/>
                <wp:positionH relativeFrom="margin">
                  <wp:posOffset>4316730</wp:posOffset>
                </wp:positionH>
                <wp:positionV relativeFrom="paragraph">
                  <wp:posOffset>1567180</wp:posOffset>
                </wp:positionV>
                <wp:extent cx="1828800" cy="1828800"/>
                <wp:effectExtent l="0" t="0" r="0" b="1270"/>
                <wp:wrapSquare wrapText="bothSides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8948BD" w14:textId="77777777" w:rsidR="00FF216E" w:rsidRPr="008039AB" w:rsidRDefault="0060665D" w:rsidP="00FF216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365F91" w:themeColor="accent1" w:themeShade="BF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9A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365F91" w:themeColor="accent1" w:themeShade="BF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保育室１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3DE98" id="テキスト ボックス 22" o:spid="_x0000_s1032" type="#_x0000_t202" style="position:absolute;left:0;text-align:left;margin-left:339.9pt;margin-top:123.4pt;width:2in;height:2in;z-index:2517760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" filled="f" stroked="f">
                <v:textbox style="mso-fit-shape-to-text:t" inset="5.85pt,.7pt,5.85pt,.7pt">
                  <w:txbxContent>
                    <w:p w14:paraId="488948BD" w14:textId="77777777" w:rsidR="00FF216E" w:rsidRPr="008039AB" w:rsidRDefault="0060665D" w:rsidP="00FF216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365F91" w:themeColor="accent1" w:themeShade="BF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39AB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365F91" w:themeColor="accent1" w:themeShade="BF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保育室１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39AB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DB56785" wp14:editId="0DBE7476">
                <wp:simplePos x="0" y="0"/>
                <wp:positionH relativeFrom="column">
                  <wp:align>left</wp:align>
                </wp:positionH>
                <wp:positionV relativeFrom="paragraph">
                  <wp:posOffset>3257550</wp:posOffset>
                </wp:positionV>
                <wp:extent cx="1828800" cy="1828800"/>
                <wp:effectExtent l="0" t="0" r="0" b="1270"/>
                <wp:wrapSquare wrapText="bothSides"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AA3A63" w14:textId="5EC65BEC" w:rsidR="00FF216E" w:rsidRPr="008039AB" w:rsidRDefault="008039AB" w:rsidP="00FF216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365F91" w:themeColor="accent1" w:themeShade="BF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9A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365F91" w:themeColor="accent1" w:themeShade="BF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玄関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56785" id="_x0000_s1033" type="#_x0000_t202" style="position:absolute;left:0;text-align:left;margin-left:0;margin-top:256.5pt;width:2in;height:2in;z-index:251769856;visibility:visible;mso-wrap-style:none;mso-wrap-distance-left:9pt;mso-wrap-distance-top:0;mso-wrap-distance-right:9pt;mso-wrap-distance-bottom:0;mso-position-horizontal:lef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" filled="f" stroked="f">
                <v:textbox style="mso-fit-shape-to-text:t" inset="5.85pt,.7pt,5.85pt,.7pt">
                  <w:txbxContent>
                    <w:p w14:paraId="1DAA3A63" w14:textId="5EC65BEC" w:rsidR="00FF216E" w:rsidRPr="008039AB" w:rsidRDefault="008039AB" w:rsidP="00FF216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365F91" w:themeColor="accent1" w:themeShade="BF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39AB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365F91" w:themeColor="accent1" w:themeShade="BF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玄関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39AB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178C225" wp14:editId="7C80AAA2">
                <wp:simplePos x="0" y="0"/>
                <wp:positionH relativeFrom="column">
                  <wp:posOffset>-121920</wp:posOffset>
                </wp:positionH>
                <wp:positionV relativeFrom="paragraph">
                  <wp:posOffset>1412240</wp:posOffset>
                </wp:positionV>
                <wp:extent cx="1828800" cy="1828800"/>
                <wp:effectExtent l="0" t="0" r="0" b="1270"/>
                <wp:wrapSquare wrapText="bothSides"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A277C2" w14:textId="77777777" w:rsidR="00FF216E" w:rsidRPr="008039AB" w:rsidRDefault="00FF216E" w:rsidP="00FF216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365F91" w:themeColor="accent1" w:themeShade="BF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9AB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365F91" w:themeColor="accent1" w:themeShade="BF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園庭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8C225" id="テキスト ボックス 24" o:spid="_x0000_s1034" type="#_x0000_t202" style="position:absolute;left:0;text-align:left;margin-left:-9.6pt;margin-top:111.2pt;width:2in;height:2in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" filled="f" stroked="f">
                <v:textbox style="mso-fit-shape-to-text:t" inset="5.85pt,.7pt,5.85pt,.7pt">
                  <w:txbxContent>
                    <w:p w14:paraId="1CA277C2" w14:textId="77777777" w:rsidR="00FF216E" w:rsidRPr="008039AB" w:rsidRDefault="00FF216E" w:rsidP="00FF216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365F91" w:themeColor="accent1" w:themeShade="BF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39AB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365F91" w:themeColor="accent1" w:themeShade="BF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園庭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665D">
        <w:rPr>
          <w:noProof/>
        </w:rPr>
        <w:drawing>
          <wp:anchor distT="0" distB="0" distL="114300" distR="114300" simplePos="0" relativeHeight="251643391" behindDoc="0" locked="0" layoutInCell="1" allowOverlap="1" wp14:anchorId="584FB5C1" wp14:editId="74C75134">
            <wp:simplePos x="0" y="0"/>
            <wp:positionH relativeFrom="column">
              <wp:posOffset>5796280</wp:posOffset>
            </wp:positionH>
            <wp:positionV relativeFrom="paragraph">
              <wp:posOffset>337185</wp:posOffset>
            </wp:positionV>
            <wp:extent cx="3787140" cy="2133600"/>
            <wp:effectExtent l="0" t="0" r="3810" b="0"/>
            <wp:wrapTight wrapText="bothSides">
              <wp:wrapPolygon edited="0">
                <wp:start x="109" y="0"/>
                <wp:lineTo x="0" y="193"/>
                <wp:lineTo x="0" y="21021"/>
                <wp:lineTo x="109" y="21407"/>
                <wp:lineTo x="21404" y="21407"/>
                <wp:lineTo x="21513" y="21021"/>
                <wp:lineTo x="21513" y="193"/>
                <wp:lineTo x="21404" y="0"/>
                <wp:lineTo x="109" y="0"/>
              </wp:wrapPolygon>
            </wp:wrapTight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1336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60484" w14:textId="72953DC2" w:rsidR="00775AF1" w:rsidRDefault="008768FE">
      <w:pPr>
        <w:widowControl/>
        <w:jc w:val="left"/>
      </w:pPr>
      <w:bookmarkStart w:id="0" w:name="_Hlk510531541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F332265" wp14:editId="626F35D5">
                <wp:simplePos x="0" y="0"/>
                <wp:positionH relativeFrom="margin">
                  <wp:align>left</wp:align>
                </wp:positionH>
                <wp:positionV relativeFrom="page">
                  <wp:posOffset>5953125</wp:posOffset>
                </wp:positionV>
                <wp:extent cx="2266950" cy="666750"/>
                <wp:effectExtent l="0" t="0" r="0" b="0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30863" w14:textId="77777777" w:rsidR="00134A57" w:rsidRPr="00C53B80" w:rsidRDefault="00134A57" w:rsidP="00806DA6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2"/>
                              </w:rPr>
                            </w:pPr>
                            <w:r w:rsidRPr="00C53B80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 xml:space="preserve">社会福祉法人　</w:t>
                            </w:r>
                            <w:r w:rsidRPr="00C53B80">
                              <w:rPr>
                                <w:rFonts w:ascii="メイリオ" w:eastAsia="メイリオ" w:hAnsi="メイリオ" w:hint="eastAsia"/>
                                <w:b/>
                                <w:sz w:val="22"/>
                              </w:rPr>
                              <w:t>松江福祉公社</w:t>
                            </w:r>
                          </w:p>
                          <w:p w14:paraId="60D576E9" w14:textId="349038EF" w:rsidR="00134A57" w:rsidRPr="008E4D3F" w:rsidRDefault="00C53B80" w:rsidP="00806DA6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proofErr w:type="gramStart"/>
                            <w:r w:rsidRPr="008E4D3F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こばと</w:t>
                            </w:r>
                            <w:proofErr w:type="gramEnd"/>
                            <w:r w:rsidR="001333A6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小規模</w:t>
                            </w:r>
                            <w:r w:rsidRPr="008E4D3F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保育園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32265" id="_x0000_s1035" type="#_x0000_t202" style="position:absolute;margin-left:0;margin-top:468.75pt;width:178.5pt;height:52.5pt;z-index:251726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" stroked="f">
                <v:textbox>
                  <w:txbxContent>
                    <w:p w14:paraId="20330863" w14:textId="77777777" w:rsidR="00134A57" w:rsidRPr="00C53B80" w:rsidRDefault="00134A57" w:rsidP="00806DA6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b/>
                          <w:sz w:val="22"/>
                        </w:rPr>
                      </w:pPr>
                      <w:r w:rsidRPr="00C53B80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 xml:space="preserve">社会福祉法人　</w:t>
                      </w:r>
                      <w:r w:rsidRPr="00C53B80">
                        <w:rPr>
                          <w:rFonts w:ascii="メイリオ" w:eastAsia="メイリオ" w:hAnsi="メイリオ" w:hint="eastAsia"/>
                          <w:b/>
                          <w:sz w:val="22"/>
                        </w:rPr>
                        <w:t>松江福祉公社</w:t>
                      </w:r>
                    </w:p>
                    <w:p w14:paraId="60D576E9" w14:textId="349038EF" w:rsidR="00134A57" w:rsidRPr="008E4D3F" w:rsidRDefault="00C53B80" w:rsidP="00806DA6">
                      <w:pPr>
                        <w:snapToGrid w:val="0"/>
                        <w:jc w:val="center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proofErr w:type="gramStart"/>
                      <w:r w:rsidRPr="008E4D3F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こばと</w:t>
                      </w:r>
                      <w:proofErr w:type="gramEnd"/>
                      <w:r w:rsidR="001333A6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小規模</w:t>
                      </w:r>
                      <w:r w:rsidRPr="008E4D3F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保育園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37DF298" wp14:editId="2BD6CF66">
                <wp:simplePos x="0" y="0"/>
                <wp:positionH relativeFrom="column">
                  <wp:posOffset>106680</wp:posOffset>
                </wp:positionH>
                <wp:positionV relativeFrom="page">
                  <wp:posOffset>6701776</wp:posOffset>
                </wp:positionV>
                <wp:extent cx="2324100" cy="561975"/>
                <wp:effectExtent l="0" t="0" r="0" b="9525"/>
                <wp:wrapSquare wrapText="bothSides"/>
                <wp:docPr id="4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A1584" w14:textId="0FB0AF95" w:rsidR="00134A57" w:rsidRPr="00293EBE" w:rsidRDefault="00134A57" w:rsidP="00FF216E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  <w:r w:rsidRPr="00293EBE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松江市</w:t>
                            </w:r>
                            <w:r w:rsidR="008F44A4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八雲台1丁目</w:t>
                            </w:r>
                            <w:r w:rsidR="006205BC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１－２</w:t>
                            </w:r>
                          </w:p>
                          <w:p w14:paraId="6F3844D0" w14:textId="551DB078" w:rsidR="00134A57" w:rsidRPr="000841B9" w:rsidRDefault="00134A57" w:rsidP="00FF216E">
                            <w:pPr>
                              <w:snapToGrid w:val="0"/>
                              <w:jc w:val="left"/>
                              <w:rPr>
                                <w:rFonts w:ascii="Century Gothic" w:eastAsia="HGPｺﾞｼｯｸM" w:hAnsi="Century Gothic"/>
                                <w:b/>
                                <w:sz w:val="28"/>
                              </w:rPr>
                            </w:pPr>
                            <w:r w:rsidRPr="000841B9">
                              <w:rPr>
                                <w:rFonts w:ascii="Comic Sans MS" w:eastAsia="HGPｺﾞｼｯｸM" w:hAnsi="Comic Sans MS"/>
                                <w:b/>
                                <w:sz w:val="28"/>
                              </w:rPr>
                              <w:t>Tel</w:t>
                            </w:r>
                            <w:r w:rsidRPr="000841B9">
                              <w:rPr>
                                <w:rFonts w:ascii="Century Gothic" w:eastAsia="HGPｺﾞｼｯｸM" w:hAnsi="Century Gothic"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 w:rsidRPr="000841B9">
                              <w:rPr>
                                <w:rFonts w:ascii="Century Gothic" w:eastAsia="HGPｺﾞｼｯｸM" w:hAnsi="Century Gothic" w:hint="eastAsia"/>
                                <w:b/>
                                <w:sz w:val="28"/>
                              </w:rPr>
                              <w:t>０８５２－</w:t>
                            </w:r>
                            <w:r w:rsidR="006205BC">
                              <w:rPr>
                                <w:rFonts w:ascii="Century Gothic" w:eastAsia="HGPｺﾞｼｯｸM" w:hAnsi="Century Gothic" w:hint="eastAsia"/>
                                <w:b/>
                                <w:sz w:val="28"/>
                              </w:rPr>
                              <w:t>６７－３５６４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DF298" id="Text Box 21" o:spid="_x0000_s1036" type="#_x0000_t202" style="position:absolute;margin-left:8.4pt;margin-top:527.7pt;width:183pt;height:44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" filled="f" stroked="f">
                <v:textbox inset="5.85pt,.7pt,5.85pt,.7pt">
                  <w:txbxContent>
                    <w:p w14:paraId="619A1584" w14:textId="0FB0AF95" w:rsidR="00134A57" w:rsidRPr="00293EBE" w:rsidRDefault="00134A57" w:rsidP="00FF216E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  <w:r w:rsidRPr="00293EBE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松江市</w:t>
                      </w:r>
                      <w:r w:rsidR="008F44A4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八雲台1丁目</w:t>
                      </w:r>
                      <w:r w:rsidR="006205BC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１－２</w:t>
                      </w:r>
                    </w:p>
                    <w:p w14:paraId="6F3844D0" w14:textId="551DB078" w:rsidR="00134A57" w:rsidRPr="000841B9" w:rsidRDefault="00134A57" w:rsidP="00FF216E">
                      <w:pPr>
                        <w:snapToGrid w:val="0"/>
                        <w:jc w:val="left"/>
                        <w:rPr>
                          <w:rFonts w:ascii="Century Gothic" w:eastAsia="HGPｺﾞｼｯｸM" w:hAnsi="Century Gothic"/>
                          <w:b/>
                          <w:sz w:val="28"/>
                        </w:rPr>
                      </w:pPr>
                      <w:r w:rsidRPr="000841B9">
                        <w:rPr>
                          <w:rFonts w:ascii="Comic Sans MS" w:eastAsia="HGPｺﾞｼｯｸM" w:hAnsi="Comic Sans MS"/>
                          <w:b/>
                          <w:sz w:val="28"/>
                        </w:rPr>
                        <w:t>Tel</w:t>
                      </w:r>
                      <w:r w:rsidRPr="000841B9">
                        <w:rPr>
                          <w:rFonts w:ascii="Century Gothic" w:eastAsia="HGPｺﾞｼｯｸM" w:hAnsi="Century Gothic" w:hint="eastAsia"/>
                          <w:b/>
                          <w:sz w:val="28"/>
                        </w:rPr>
                        <w:t xml:space="preserve"> </w:t>
                      </w:r>
                      <w:r w:rsidRPr="000841B9">
                        <w:rPr>
                          <w:rFonts w:ascii="Century Gothic" w:eastAsia="HGPｺﾞｼｯｸM" w:hAnsi="Century Gothic" w:hint="eastAsia"/>
                          <w:b/>
                          <w:sz w:val="28"/>
                        </w:rPr>
                        <w:t>０８５２－</w:t>
                      </w:r>
                      <w:r w:rsidR="006205BC">
                        <w:rPr>
                          <w:rFonts w:ascii="Century Gothic" w:eastAsia="HGPｺﾞｼｯｸM" w:hAnsi="Century Gothic" w:hint="eastAsia"/>
                          <w:b/>
                          <w:sz w:val="28"/>
                        </w:rPr>
                        <w:t>６７－３５６４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94BF2D4" wp14:editId="30D85348">
                <wp:simplePos x="0" y="0"/>
                <wp:positionH relativeFrom="column">
                  <wp:posOffset>4139565</wp:posOffset>
                </wp:positionH>
                <wp:positionV relativeFrom="margin">
                  <wp:posOffset>6612255</wp:posOffset>
                </wp:positionV>
                <wp:extent cx="179070" cy="236220"/>
                <wp:effectExtent l="47625" t="47625" r="40005" b="97155"/>
                <wp:wrapSquare wrapText="bothSides"/>
                <wp:docPr id="436334223" name="矢印: 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21194">
                          <a:off x="0" y="0"/>
                          <a:ext cx="179070" cy="23622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2329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6" o:spid="_x0000_s1026" type="#_x0000_t67" style="position:absolute;left:0;text-align:left;margin-left:325.95pt;margin-top:520.65pt;width:14.1pt;height:18.6pt;rotation:7778243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" adj="13413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type="squar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FC9FC71" wp14:editId="0EB672C1">
                <wp:simplePos x="0" y="0"/>
                <wp:positionH relativeFrom="column">
                  <wp:posOffset>3488055</wp:posOffset>
                </wp:positionH>
                <wp:positionV relativeFrom="page">
                  <wp:posOffset>6829425</wp:posOffset>
                </wp:positionV>
                <wp:extent cx="638175" cy="247650"/>
                <wp:effectExtent l="19050" t="19050" r="28575" b="19050"/>
                <wp:wrapSquare wrapText="bothSides"/>
                <wp:docPr id="1983811615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476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CC8E7E" id="楕円 7" o:spid="_x0000_s1026" style="position:absolute;left:0;text-align:left;margin-left:274.65pt;margin-top:537.75pt;width:50.25pt;height:19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" filled="f" strokecolor="#c0504d [3205]" strokeweight="2.25pt">
                <w10:wrap type="square" anchory="page"/>
              </v:oval>
            </w:pict>
          </mc:Fallback>
        </mc:AlternateContent>
      </w:r>
      <w:r w:rsidR="00D63AB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1F8E116" wp14:editId="65AC83B9">
                <wp:simplePos x="0" y="0"/>
                <wp:positionH relativeFrom="column">
                  <wp:posOffset>2830830</wp:posOffset>
                </wp:positionH>
                <wp:positionV relativeFrom="paragraph">
                  <wp:posOffset>198755</wp:posOffset>
                </wp:positionV>
                <wp:extent cx="409575" cy="200025"/>
                <wp:effectExtent l="0" t="0" r="9525" b="9525"/>
                <wp:wrapNone/>
                <wp:docPr id="250028593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7E25D" id="正方形/長方形 8" o:spid="_x0000_s1026" style="position:absolute;left:0;text-align:left;margin-left:222.9pt;margin-top:15.65pt;width:32.25pt;height:15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" fillcolor="white [3212]" stroked="f"/>
            </w:pict>
          </mc:Fallback>
        </mc:AlternateContent>
      </w:r>
      <w:r w:rsidR="00775AF1">
        <w:br w:type="page"/>
      </w:r>
    </w:p>
    <w:tbl>
      <w:tblPr>
        <w:tblpPr w:leftFromText="142" w:rightFromText="142" w:vertAnchor="text" w:horzAnchor="margin" w:tblpXSpec="right" w:tblpY="1165"/>
        <w:tblOverlap w:val="never"/>
        <w:tblW w:w="6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87"/>
        <w:gridCol w:w="1663"/>
        <w:gridCol w:w="3991"/>
      </w:tblGrid>
      <w:tr w:rsidR="00507B06" w14:paraId="0A5E4579" w14:textId="77777777" w:rsidTr="00D3095E">
        <w:trPr>
          <w:trHeight w:val="699"/>
        </w:trPr>
        <w:tc>
          <w:tcPr>
            <w:tcW w:w="1287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69B8236D" w14:textId="77777777" w:rsidR="00507B06" w:rsidRPr="00A926CF" w:rsidRDefault="00507B06" w:rsidP="00D3095E">
            <w:pPr>
              <w:jc w:val="center"/>
              <w:rPr>
                <w:rFonts w:ascii="メイリオ" w:eastAsia="メイリオ" w:hAnsi="メイリオ"/>
                <w:sz w:val="18"/>
                <w:szCs w:val="19"/>
              </w:rPr>
            </w:pPr>
            <w:r w:rsidRPr="00A926CF">
              <w:rPr>
                <w:rFonts w:ascii="メイリオ" w:eastAsia="メイリオ" w:hAnsi="メイリオ" w:hint="eastAsia"/>
                <w:sz w:val="18"/>
                <w:szCs w:val="19"/>
              </w:rPr>
              <w:lastRenderedPageBreak/>
              <w:t>利用日</w:t>
            </w:r>
          </w:p>
        </w:tc>
        <w:tc>
          <w:tcPr>
            <w:tcW w:w="5654" w:type="dxa"/>
            <w:gridSpan w:val="2"/>
            <w:tcBorders>
              <w:left w:val="double" w:sz="4" w:space="0" w:color="auto"/>
            </w:tcBorders>
          </w:tcPr>
          <w:p w14:paraId="583406E1" w14:textId="67466263" w:rsidR="00507B06" w:rsidRPr="00A926CF" w:rsidRDefault="00507B06" w:rsidP="00D3095E">
            <w:pPr>
              <w:jc w:val="left"/>
              <w:rPr>
                <w:rFonts w:ascii="メイリオ" w:eastAsia="メイリオ" w:hAnsi="メイリオ"/>
                <w:sz w:val="18"/>
                <w:szCs w:val="19"/>
              </w:rPr>
            </w:pPr>
            <w:r w:rsidRPr="00A926CF">
              <w:rPr>
                <w:rFonts w:ascii="メイリオ" w:eastAsia="メイリオ" w:hAnsi="メイリオ" w:hint="eastAsia"/>
                <w:sz w:val="18"/>
                <w:szCs w:val="19"/>
              </w:rPr>
              <w:t>月曜日～</w:t>
            </w:r>
            <w:r w:rsidR="00D3095E">
              <w:rPr>
                <w:rFonts w:ascii="メイリオ" w:eastAsia="メイリオ" w:hAnsi="メイリオ" w:hint="eastAsia"/>
                <w:sz w:val="18"/>
                <w:szCs w:val="19"/>
              </w:rPr>
              <w:t>金</w:t>
            </w:r>
            <w:r w:rsidRPr="00A926CF">
              <w:rPr>
                <w:rFonts w:ascii="メイリオ" w:eastAsia="メイリオ" w:hAnsi="メイリオ" w:hint="eastAsia"/>
                <w:sz w:val="18"/>
                <w:szCs w:val="19"/>
              </w:rPr>
              <w:t>曜日</w:t>
            </w:r>
          </w:p>
          <w:p w14:paraId="5EF8D05C" w14:textId="77777777" w:rsidR="00507B06" w:rsidRPr="00A926CF" w:rsidRDefault="00507B06" w:rsidP="00D3095E">
            <w:pPr>
              <w:jc w:val="left"/>
              <w:rPr>
                <w:rFonts w:ascii="メイリオ" w:eastAsia="メイリオ" w:hAnsi="メイリオ"/>
                <w:sz w:val="18"/>
                <w:szCs w:val="19"/>
              </w:rPr>
            </w:pPr>
            <w:r w:rsidRPr="00A926CF">
              <w:rPr>
                <w:rFonts w:ascii="メイリオ" w:eastAsia="メイリオ" w:hAnsi="メイリオ" w:hint="eastAsia"/>
                <w:sz w:val="18"/>
                <w:szCs w:val="19"/>
              </w:rPr>
              <w:t>※８月１３日～１５日、１２月３０日～１月３日、祝日を除く</w:t>
            </w:r>
          </w:p>
        </w:tc>
      </w:tr>
      <w:tr w:rsidR="00507B06" w14:paraId="132DDF53" w14:textId="77777777" w:rsidTr="00D3095E">
        <w:trPr>
          <w:trHeight w:val="525"/>
        </w:trPr>
        <w:tc>
          <w:tcPr>
            <w:tcW w:w="1287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5D9BE396" w14:textId="77777777" w:rsidR="00507B06" w:rsidRPr="00A926CF" w:rsidRDefault="00507B06" w:rsidP="00D3095E">
            <w:pPr>
              <w:jc w:val="center"/>
              <w:rPr>
                <w:rFonts w:ascii="メイリオ" w:eastAsia="メイリオ" w:hAnsi="メイリオ"/>
                <w:sz w:val="18"/>
                <w:szCs w:val="19"/>
              </w:rPr>
            </w:pPr>
            <w:r w:rsidRPr="00A926CF">
              <w:rPr>
                <w:rFonts w:ascii="メイリオ" w:eastAsia="メイリオ" w:hAnsi="メイリオ" w:hint="eastAsia"/>
                <w:sz w:val="18"/>
                <w:szCs w:val="19"/>
              </w:rPr>
              <w:t>利用時間</w:t>
            </w:r>
          </w:p>
        </w:tc>
        <w:tc>
          <w:tcPr>
            <w:tcW w:w="1663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4076C6E9" w14:textId="77777777" w:rsidR="00507B06" w:rsidRPr="00A926CF" w:rsidRDefault="00507B06" w:rsidP="00D3095E">
            <w:pPr>
              <w:jc w:val="center"/>
              <w:rPr>
                <w:rFonts w:ascii="メイリオ" w:eastAsia="メイリオ" w:hAnsi="メイリオ"/>
                <w:sz w:val="18"/>
                <w:szCs w:val="19"/>
              </w:rPr>
            </w:pPr>
            <w:r w:rsidRPr="00A926CF">
              <w:rPr>
                <w:rFonts w:ascii="メイリオ" w:eastAsia="メイリオ" w:hAnsi="メイリオ" w:hint="eastAsia"/>
                <w:sz w:val="18"/>
                <w:szCs w:val="19"/>
              </w:rPr>
              <w:t>平日</w:t>
            </w:r>
          </w:p>
        </w:tc>
        <w:tc>
          <w:tcPr>
            <w:tcW w:w="3991" w:type="dxa"/>
            <w:vAlign w:val="center"/>
          </w:tcPr>
          <w:p w14:paraId="27B9B52F" w14:textId="77777777" w:rsidR="00507B06" w:rsidRDefault="005F7490" w:rsidP="00D3095E">
            <w:pPr>
              <w:rPr>
                <w:rFonts w:ascii="メイリオ" w:eastAsia="メイリオ" w:hAnsi="メイリオ"/>
                <w:sz w:val="18"/>
                <w:szCs w:val="19"/>
              </w:rPr>
            </w:pPr>
            <w:r>
              <w:rPr>
                <w:rFonts w:ascii="メイリオ" w:eastAsia="メイリオ" w:hAnsi="メイリオ" w:hint="eastAsia"/>
                <w:sz w:val="18"/>
                <w:szCs w:val="19"/>
              </w:rPr>
              <w:t xml:space="preserve">一日保育　</w:t>
            </w:r>
            <w:r w:rsidR="001A4429">
              <w:rPr>
                <w:rFonts w:ascii="メイリオ" w:eastAsia="メイリオ" w:hAnsi="メイリオ" w:hint="eastAsia"/>
                <w:sz w:val="18"/>
                <w:szCs w:val="19"/>
              </w:rPr>
              <w:t>８</w:t>
            </w:r>
            <w:r w:rsidR="00507B06" w:rsidRPr="00A926CF">
              <w:rPr>
                <w:rFonts w:ascii="メイリオ" w:eastAsia="メイリオ" w:hAnsi="メイリオ" w:hint="eastAsia"/>
                <w:sz w:val="18"/>
                <w:szCs w:val="19"/>
              </w:rPr>
              <w:t>：</w:t>
            </w:r>
            <w:r w:rsidR="001A4429">
              <w:rPr>
                <w:rFonts w:ascii="メイリオ" w:eastAsia="メイリオ" w:hAnsi="メイリオ" w:hint="eastAsia"/>
                <w:sz w:val="18"/>
                <w:szCs w:val="19"/>
              </w:rPr>
              <w:t>３</w:t>
            </w:r>
            <w:r w:rsidR="00507B06" w:rsidRPr="00A926CF">
              <w:rPr>
                <w:rFonts w:ascii="メイリオ" w:eastAsia="メイリオ" w:hAnsi="メイリオ" w:hint="eastAsia"/>
                <w:sz w:val="18"/>
                <w:szCs w:val="19"/>
              </w:rPr>
              <w:t>０～</w:t>
            </w:r>
            <w:r w:rsidR="001A4429">
              <w:rPr>
                <w:rFonts w:ascii="メイリオ" w:eastAsia="メイリオ" w:hAnsi="メイリオ" w:hint="eastAsia"/>
                <w:sz w:val="18"/>
                <w:szCs w:val="19"/>
              </w:rPr>
              <w:t>１７：３０</w:t>
            </w:r>
          </w:p>
          <w:p w14:paraId="37D2204C" w14:textId="3B4FAFD1" w:rsidR="005F7490" w:rsidRPr="00A926CF" w:rsidRDefault="005F7490" w:rsidP="00D3095E">
            <w:pPr>
              <w:rPr>
                <w:rFonts w:ascii="メイリオ" w:eastAsia="メイリオ" w:hAnsi="メイリオ"/>
                <w:sz w:val="18"/>
                <w:szCs w:val="19"/>
              </w:rPr>
            </w:pPr>
            <w:r>
              <w:rPr>
                <w:rFonts w:ascii="メイリオ" w:eastAsia="メイリオ" w:hAnsi="メイリオ" w:hint="eastAsia"/>
                <w:sz w:val="18"/>
                <w:szCs w:val="19"/>
              </w:rPr>
              <w:t>半日保育　８：３０～１３：００</w:t>
            </w:r>
          </w:p>
        </w:tc>
      </w:tr>
      <w:tr w:rsidR="00507B06" w14:paraId="105E081F" w14:textId="77777777" w:rsidTr="00D3095E">
        <w:trPr>
          <w:trHeight w:val="968"/>
        </w:trPr>
        <w:tc>
          <w:tcPr>
            <w:tcW w:w="128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69BD501" w14:textId="77777777" w:rsidR="00507B06" w:rsidRPr="00A926CF" w:rsidRDefault="00507B06" w:rsidP="00D3095E">
            <w:pPr>
              <w:jc w:val="center"/>
              <w:rPr>
                <w:rFonts w:ascii="メイリオ" w:eastAsia="メイリオ" w:hAnsi="メイリオ"/>
                <w:sz w:val="18"/>
                <w:szCs w:val="19"/>
              </w:rPr>
            </w:pPr>
            <w:r w:rsidRPr="00A926CF">
              <w:rPr>
                <w:rFonts w:ascii="メイリオ" w:eastAsia="メイリオ" w:hAnsi="メイリオ" w:hint="eastAsia"/>
                <w:sz w:val="18"/>
                <w:szCs w:val="19"/>
              </w:rPr>
              <w:t>利用方法</w:t>
            </w:r>
          </w:p>
        </w:tc>
        <w:tc>
          <w:tcPr>
            <w:tcW w:w="5654" w:type="dxa"/>
            <w:gridSpan w:val="2"/>
            <w:tcBorders>
              <w:left w:val="double" w:sz="4" w:space="0" w:color="auto"/>
            </w:tcBorders>
            <w:vAlign w:val="center"/>
          </w:tcPr>
          <w:p w14:paraId="7347463A" w14:textId="77777777" w:rsidR="00507B06" w:rsidRPr="00A926CF" w:rsidRDefault="00AA064E" w:rsidP="00D3095E">
            <w:pPr>
              <w:ind w:left="90"/>
              <w:jc w:val="left"/>
              <w:rPr>
                <w:rFonts w:ascii="メイリオ" w:eastAsia="メイリオ" w:hAnsi="メイリオ"/>
                <w:sz w:val="18"/>
                <w:szCs w:val="19"/>
              </w:rPr>
            </w:pPr>
            <w:r>
              <w:rPr>
                <w:rFonts w:ascii="メイリオ" w:eastAsia="メイリオ" w:hAnsi="メイリオ" w:hint="eastAsia"/>
                <w:sz w:val="18"/>
                <w:szCs w:val="19"/>
              </w:rPr>
              <w:t>お電話の上、お子さんを連れて園の方までおいでください。面接をして書類をお渡しいたします。</w:t>
            </w:r>
          </w:p>
        </w:tc>
      </w:tr>
      <w:tr w:rsidR="00507B06" w14:paraId="20948D19" w14:textId="77777777" w:rsidTr="00D3095E">
        <w:trPr>
          <w:trHeight w:val="420"/>
        </w:trPr>
        <w:tc>
          <w:tcPr>
            <w:tcW w:w="128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26A5A38" w14:textId="77777777" w:rsidR="00507B06" w:rsidRPr="00A926CF" w:rsidRDefault="00507B06" w:rsidP="00D3095E">
            <w:pPr>
              <w:jc w:val="center"/>
              <w:rPr>
                <w:rFonts w:ascii="メイリオ" w:eastAsia="メイリオ" w:hAnsi="メイリオ"/>
                <w:sz w:val="18"/>
                <w:szCs w:val="19"/>
              </w:rPr>
            </w:pPr>
            <w:r w:rsidRPr="00D4295B">
              <w:rPr>
                <w:rFonts w:ascii="メイリオ" w:eastAsia="メイリオ" w:hAnsi="メイリオ" w:hint="eastAsia"/>
                <w:w w:val="85"/>
                <w:kern w:val="0"/>
                <w:sz w:val="18"/>
                <w:szCs w:val="19"/>
                <w:fitText w:val="1080" w:id="1679553025"/>
              </w:rPr>
              <w:t>お問い合わせ</w:t>
            </w:r>
            <w:r w:rsidRPr="00D4295B">
              <w:rPr>
                <w:rFonts w:ascii="メイリオ" w:eastAsia="メイリオ" w:hAnsi="メイリオ" w:hint="eastAsia"/>
                <w:spacing w:val="4"/>
                <w:w w:val="85"/>
                <w:kern w:val="0"/>
                <w:sz w:val="18"/>
                <w:szCs w:val="19"/>
                <w:fitText w:val="1080" w:id="1679553025"/>
              </w:rPr>
              <w:t>先</w:t>
            </w:r>
          </w:p>
        </w:tc>
        <w:tc>
          <w:tcPr>
            <w:tcW w:w="5654" w:type="dxa"/>
            <w:gridSpan w:val="2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4513B85C" w14:textId="31144A3F" w:rsidR="00507B06" w:rsidRPr="00A926CF" w:rsidRDefault="00AA064E" w:rsidP="00D3095E">
            <w:pPr>
              <w:ind w:left="90" w:hangingChars="50" w:hanging="90"/>
              <w:jc w:val="left"/>
              <w:rPr>
                <w:rFonts w:ascii="メイリオ" w:eastAsia="メイリオ" w:hAnsi="メイリオ"/>
                <w:sz w:val="18"/>
                <w:szCs w:val="19"/>
              </w:rPr>
            </w:pPr>
            <w:proofErr w:type="gramStart"/>
            <w:r>
              <w:rPr>
                <w:rFonts w:ascii="メイリオ" w:eastAsia="メイリオ" w:hAnsi="メイリオ" w:hint="eastAsia"/>
                <w:sz w:val="18"/>
                <w:szCs w:val="19"/>
              </w:rPr>
              <w:t>こばと</w:t>
            </w:r>
            <w:proofErr w:type="gramEnd"/>
            <w:r w:rsidR="00242419">
              <w:rPr>
                <w:rFonts w:ascii="メイリオ" w:eastAsia="メイリオ" w:hAnsi="メイリオ" w:hint="eastAsia"/>
                <w:sz w:val="18"/>
                <w:szCs w:val="19"/>
              </w:rPr>
              <w:t>小規模</w:t>
            </w:r>
            <w:r>
              <w:rPr>
                <w:rFonts w:ascii="メイリオ" w:eastAsia="メイリオ" w:hAnsi="メイリオ" w:hint="eastAsia"/>
                <w:sz w:val="18"/>
                <w:szCs w:val="19"/>
              </w:rPr>
              <w:t>保育園</w:t>
            </w:r>
            <w:r w:rsidR="00242419">
              <w:rPr>
                <w:rFonts w:ascii="メイリオ" w:eastAsia="メイリオ" w:hAnsi="メイリオ" w:hint="eastAsia"/>
                <w:sz w:val="18"/>
                <w:szCs w:val="19"/>
              </w:rPr>
              <w:t xml:space="preserve">　　</w:t>
            </w:r>
            <w:r w:rsidR="00507B06" w:rsidRPr="00A926CF">
              <w:rPr>
                <w:rFonts w:ascii="メイリオ" w:eastAsia="メイリオ" w:hAnsi="メイリオ" w:hint="eastAsia"/>
                <w:sz w:val="18"/>
                <w:szCs w:val="19"/>
              </w:rPr>
              <w:t xml:space="preserve">　TEL　</w:t>
            </w:r>
            <w:r w:rsidR="006205BC">
              <w:rPr>
                <w:rFonts w:ascii="メイリオ" w:eastAsia="メイリオ" w:hAnsi="メイリオ" w:hint="eastAsia"/>
                <w:sz w:val="18"/>
                <w:szCs w:val="19"/>
              </w:rPr>
              <w:t>67-</w:t>
            </w:r>
            <w:r w:rsidR="00D4295B">
              <w:rPr>
                <w:rFonts w:ascii="メイリオ" w:eastAsia="メイリオ" w:hAnsi="メイリオ" w:hint="eastAsia"/>
                <w:sz w:val="18"/>
                <w:szCs w:val="19"/>
              </w:rPr>
              <w:t>3</w:t>
            </w:r>
            <w:r w:rsidR="006205BC">
              <w:rPr>
                <w:rFonts w:ascii="メイリオ" w:eastAsia="メイリオ" w:hAnsi="メイリオ" w:hint="eastAsia"/>
                <w:sz w:val="18"/>
                <w:szCs w:val="19"/>
              </w:rPr>
              <w:t>564</w:t>
            </w:r>
          </w:p>
        </w:tc>
      </w:tr>
    </w:tbl>
    <w:p w14:paraId="7DF5C33B" w14:textId="59E40F49" w:rsidR="00375FD0" w:rsidRDefault="001A3661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E0B001" wp14:editId="7BA73022">
                <wp:simplePos x="0" y="0"/>
                <wp:positionH relativeFrom="column">
                  <wp:posOffset>68580</wp:posOffset>
                </wp:positionH>
                <wp:positionV relativeFrom="paragraph">
                  <wp:posOffset>1032510</wp:posOffset>
                </wp:positionV>
                <wp:extent cx="4733925" cy="2828925"/>
                <wp:effectExtent l="0" t="0" r="0" b="9525"/>
                <wp:wrapNone/>
                <wp:docPr id="1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82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1B953" w14:textId="311DBA5C" w:rsidR="00733A7C" w:rsidRPr="000841B9" w:rsidRDefault="000841B9" w:rsidP="00EF5C96">
                            <w:pPr>
                              <w:snapToGrid w:val="0"/>
                              <w:ind w:left="120" w:hangingChars="50" w:hanging="120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841B9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こばと</w:t>
                            </w:r>
                            <w:proofErr w:type="gramEnd"/>
                            <w:r w:rsidR="00242419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小規模</w:t>
                            </w:r>
                            <w:r w:rsidRPr="000841B9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保育園</w:t>
                            </w:r>
                            <w:r w:rsidRPr="000841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sz w:val="24"/>
                                <w:szCs w:val="24"/>
                              </w:rPr>
                              <w:t>一時保育</w:t>
                            </w:r>
                            <w:r w:rsidR="008E4D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C000"/>
                                <w:sz w:val="24"/>
                                <w:szCs w:val="24"/>
                              </w:rPr>
                              <w:t>（たんぽぽ組）</w:t>
                            </w:r>
                            <w:r w:rsidRPr="000841B9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を利用してみませんか？</w:t>
                            </w:r>
                          </w:p>
                          <w:p w14:paraId="4BDF8643" w14:textId="2B1F081E" w:rsidR="00992F14" w:rsidRPr="00EF5C96" w:rsidRDefault="000841B9" w:rsidP="00E7155B">
                            <w:pPr>
                              <w:snapToGrid w:val="0"/>
                              <w:ind w:left="105" w:firstLineChars="100" w:firstLine="20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毎日、お家で子育てを頑張っているお母さん、</w:t>
                            </w:r>
                            <w:proofErr w:type="gramStart"/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こばと</w:t>
                            </w:r>
                            <w:proofErr w:type="gramEnd"/>
                            <w:r w:rsidR="00242419">
                              <w:rPr>
                                <w:rFonts w:ascii="メイリオ" w:eastAsia="メイリオ" w:hAnsi="メイリオ" w:hint="eastAsia"/>
                              </w:rPr>
                              <w:t>小規模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保育園の一時保育を利用されてはいかがですか。「子どもを預けて出かけるなんて…。」と罪悪感をもたれることはありません。お母さんがリフレッシュして元気になることで、子どもにも笑顔で接することができる</w:t>
                            </w:r>
                            <w:r w:rsidR="008E4D3F">
                              <w:rPr>
                                <w:rFonts w:ascii="メイリオ" w:eastAsia="メイリオ" w:hAnsi="メイリオ" w:hint="eastAsia"/>
                              </w:rPr>
                              <w:t>ようになります。また、たくさんの人の温かいまなざしの中で育つこと、子どもたち同士関わりあって成長していくことは、</w:t>
                            </w:r>
                            <w:r w:rsidR="00935B48">
                              <w:rPr>
                                <w:rFonts w:ascii="メイリオ" w:eastAsia="メイリオ" w:hAnsi="メイリオ" w:hint="eastAsia"/>
                              </w:rPr>
                              <w:t>子どもにとって</w:t>
                            </w:r>
                            <w:r w:rsidR="008E4D3F">
                              <w:rPr>
                                <w:rFonts w:ascii="メイリオ" w:eastAsia="メイリオ" w:hAnsi="メイリオ" w:hint="eastAsia"/>
                              </w:rPr>
                              <w:t>幸せなことでもあります。</w:t>
                            </w:r>
                          </w:p>
                          <w:p w14:paraId="592E89C9" w14:textId="5FEAC245" w:rsidR="00992F14" w:rsidRPr="00EF5C96" w:rsidRDefault="008E4D3F" w:rsidP="008E4D3F">
                            <w:pPr>
                              <w:snapToGrid w:val="0"/>
                              <w:ind w:leftChars="67" w:left="134" w:firstLineChars="100" w:firstLine="200"/>
                              <w:rPr>
                                <w:rFonts w:ascii="メイリオ" w:eastAsia="メイリオ" w:hAnsi="メイリオ"/>
                              </w:rPr>
                            </w:pPr>
                            <w:proofErr w:type="gramStart"/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こばと</w:t>
                            </w:r>
                            <w:proofErr w:type="gramEnd"/>
                            <w:r w:rsidR="00402E3A">
                              <w:rPr>
                                <w:rFonts w:ascii="メイリオ" w:eastAsia="メイリオ" w:hAnsi="メイリオ" w:hint="eastAsia"/>
                              </w:rPr>
                              <w:t>小規模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保育園の一時保育</w:t>
                            </w:r>
                            <w:r w:rsidR="00733A7C" w:rsidRPr="00733A7C">
                              <w:rPr>
                                <w:rFonts w:ascii="メイリオ" w:eastAsia="メイリオ" w:hAnsi="メイリオ" w:hint="eastAsia"/>
                              </w:rPr>
                              <w:t>では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上に挙げた</w:t>
                            </w:r>
                            <w:r w:rsidR="00C16525">
                              <w:rPr>
                                <w:rFonts w:ascii="メイリオ" w:eastAsia="メイリオ" w:hAnsi="メイリオ" w:hint="eastAsia"/>
                              </w:rPr>
                              <w:t>保育理念のもとに、</w:t>
                            </w:r>
                            <w:r w:rsidR="00992F14" w:rsidRPr="00EF5C96">
                              <w:rPr>
                                <w:rFonts w:ascii="メイリオ" w:eastAsia="メイリオ" w:hAnsi="メイリオ" w:hint="eastAsia"/>
                              </w:rPr>
                              <w:t>体と心の成長を促していきます。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同年齢のクラスとも関わって、リズム遊び、泥んこ遊び、お散歩など、楽しい活動をします。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0B001" id="Text Box 28" o:spid="_x0000_s1037" type="#_x0000_t202" style="position:absolute;left:0;text-align:left;margin-left:5.4pt;margin-top:81.3pt;width:372.75pt;height:22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" filled="f" stroked="f">
                <v:textbox inset="5.85pt,.7pt,5.85pt,.7pt">
                  <w:txbxContent>
                    <w:p w14:paraId="5E71B953" w14:textId="311DBA5C" w:rsidR="00733A7C" w:rsidRPr="000841B9" w:rsidRDefault="000841B9" w:rsidP="00EF5C96">
                      <w:pPr>
                        <w:snapToGrid w:val="0"/>
                        <w:ind w:left="120" w:hangingChars="50" w:hanging="120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proofErr w:type="gramStart"/>
                      <w:r w:rsidRPr="000841B9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こばと</w:t>
                      </w:r>
                      <w:proofErr w:type="gramEnd"/>
                      <w:r w:rsidR="00242419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小規模</w:t>
                      </w:r>
                      <w:r w:rsidRPr="000841B9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保育園</w:t>
                      </w:r>
                      <w:r w:rsidRPr="000841B9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sz w:val="24"/>
                          <w:szCs w:val="24"/>
                        </w:rPr>
                        <w:t>一時保育</w:t>
                      </w:r>
                      <w:r w:rsidR="008E4D3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C000"/>
                          <w:sz w:val="24"/>
                          <w:szCs w:val="24"/>
                        </w:rPr>
                        <w:t>（たんぽぽ組）</w:t>
                      </w:r>
                      <w:r w:rsidRPr="000841B9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を利用してみませんか？</w:t>
                      </w:r>
                    </w:p>
                    <w:p w14:paraId="4BDF8643" w14:textId="2B1F081E" w:rsidR="00992F14" w:rsidRPr="00EF5C96" w:rsidRDefault="000841B9" w:rsidP="00E7155B">
                      <w:pPr>
                        <w:snapToGrid w:val="0"/>
                        <w:ind w:left="105" w:firstLineChars="100" w:firstLine="20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毎日、お家で子育てを頑張っているお母さん、</w:t>
                      </w:r>
                      <w:proofErr w:type="gramStart"/>
                      <w:r>
                        <w:rPr>
                          <w:rFonts w:ascii="メイリオ" w:eastAsia="メイリオ" w:hAnsi="メイリオ" w:hint="eastAsia"/>
                        </w:rPr>
                        <w:t>こばと</w:t>
                      </w:r>
                      <w:proofErr w:type="gramEnd"/>
                      <w:r w:rsidR="00242419">
                        <w:rPr>
                          <w:rFonts w:ascii="メイリオ" w:eastAsia="メイリオ" w:hAnsi="メイリオ" w:hint="eastAsia"/>
                        </w:rPr>
                        <w:t>小規模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保育園の一時保育を利用されてはいかがですか。「子どもを預けて出かけるなんて…。」と罪悪感をもたれることはありません。お母さんがリフレッシュして元気になることで、子どもにも笑顔で接することができる</w:t>
                      </w:r>
                      <w:r w:rsidR="008E4D3F">
                        <w:rPr>
                          <w:rFonts w:ascii="メイリオ" w:eastAsia="メイリオ" w:hAnsi="メイリオ" w:hint="eastAsia"/>
                        </w:rPr>
                        <w:t>ようになります。また、たくさんの人の温かいまなざしの中で育つこと、子どもたち同士関わりあって成長していくことは、</w:t>
                      </w:r>
                      <w:r w:rsidR="00935B48">
                        <w:rPr>
                          <w:rFonts w:ascii="メイリオ" w:eastAsia="メイリオ" w:hAnsi="メイリオ" w:hint="eastAsia"/>
                        </w:rPr>
                        <w:t>子どもにとって</w:t>
                      </w:r>
                      <w:r w:rsidR="008E4D3F">
                        <w:rPr>
                          <w:rFonts w:ascii="メイリオ" w:eastAsia="メイリオ" w:hAnsi="メイリオ" w:hint="eastAsia"/>
                        </w:rPr>
                        <w:t>幸せなことでもあります。</w:t>
                      </w:r>
                    </w:p>
                    <w:p w14:paraId="592E89C9" w14:textId="5FEAC245" w:rsidR="00992F14" w:rsidRPr="00EF5C96" w:rsidRDefault="008E4D3F" w:rsidP="008E4D3F">
                      <w:pPr>
                        <w:snapToGrid w:val="0"/>
                        <w:ind w:leftChars="67" w:left="134" w:firstLineChars="100" w:firstLine="200"/>
                        <w:rPr>
                          <w:rFonts w:ascii="メイリオ" w:eastAsia="メイリオ" w:hAnsi="メイリオ"/>
                        </w:rPr>
                      </w:pPr>
                      <w:proofErr w:type="gramStart"/>
                      <w:r>
                        <w:rPr>
                          <w:rFonts w:ascii="メイリオ" w:eastAsia="メイリオ" w:hAnsi="メイリオ" w:hint="eastAsia"/>
                        </w:rPr>
                        <w:t>こばと</w:t>
                      </w:r>
                      <w:proofErr w:type="gramEnd"/>
                      <w:r w:rsidR="00402E3A">
                        <w:rPr>
                          <w:rFonts w:ascii="メイリオ" w:eastAsia="メイリオ" w:hAnsi="メイリオ" w:hint="eastAsia"/>
                        </w:rPr>
                        <w:t>小規模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保育園の一時保育</w:t>
                      </w:r>
                      <w:r w:rsidR="00733A7C" w:rsidRPr="00733A7C">
                        <w:rPr>
                          <w:rFonts w:ascii="メイリオ" w:eastAsia="メイリオ" w:hAnsi="メイリオ" w:hint="eastAsia"/>
                        </w:rPr>
                        <w:t>では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上に挙げた</w:t>
                      </w:r>
                      <w:r w:rsidR="00C16525">
                        <w:rPr>
                          <w:rFonts w:ascii="メイリオ" w:eastAsia="メイリオ" w:hAnsi="メイリオ" w:hint="eastAsia"/>
                        </w:rPr>
                        <w:t>保育理念のもとに、</w:t>
                      </w:r>
                      <w:r w:rsidR="00992F14" w:rsidRPr="00EF5C96">
                        <w:rPr>
                          <w:rFonts w:ascii="メイリオ" w:eastAsia="メイリオ" w:hAnsi="メイリオ" w:hint="eastAsia"/>
                        </w:rPr>
                        <w:t>体と心の成長を促していきます。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同年齢のクラスとも関わって、リズム遊び、泥んこ遊び、お散歩など、楽しい活動をします。</w:t>
                      </w:r>
                    </w:p>
                  </w:txbxContent>
                </v:textbox>
              </v:shape>
            </w:pict>
          </mc:Fallback>
        </mc:AlternateContent>
      </w:r>
      <w:r w:rsidR="0024241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3BEFAE" wp14:editId="78E52184">
                <wp:simplePos x="0" y="0"/>
                <wp:positionH relativeFrom="column">
                  <wp:posOffset>182880</wp:posOffset>
                </wp:positionH>
                <wp:positionV relativeFrom="paragraph">
                  <wp:posOffset>3870960</wp:posOffset>
                </wp:positionV>
                <wp:extent cx="1699895" cy="1085850"/>
                <wp:effectExtent l="19050" t="0" r="33655" b="152400"/>
                <wp:wrapNone/>
                <wp:docPr id="18" name="思考の吹き出し: 雲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895" cy="1085850"/>
                        </a:xfrm>
                        <a:prstGeom prst="cloudCallout">
                          <a:avLst>
                            <a:gd name="adj1" fmla="val 36301"/>
                            <a:gd name="adj2" fmla="val 58950"/>
                          </a:avLst>
                        </a:prstGeom>
                        <a:ln w="952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E6E9D2" w14:textId="77777777" w:rsidR="00E12D2D" w:rsidRPr="00E12D2D" w:rsidRDefault="00E12D2D" w:rsidP="00E12D2D">
                            <w:pPr>
                              <w:jc w:val="center"/>
                              <w:rPr>
                                <w:rFonts w:ascii="Yu Gothic UI Light" w:eastAsia="Yu Gothic UI Light" w:hAnsi="Yu Gothic UI Light"/>
                                <w:sz w:val="18"/>
                              </w:rPr>
                            </w:pPr>
                            <w:r w:rsidRPr="00E12D2D">
                              <w:rPr>
                                <w:rFonts w:ascii="Yu Gothic UI Light" w:eastAsia="Yu Gothic UI Light" w:hAnsi="Yu Gothic UI Light" w:hint="eastAsia"/>
                                <w:sz w:val="18"/>
                              </w:rPr>
                              <w:t>上の子の参観日がある</w:t>
                            </w:r>
                            <w:proofErr w:type="gramStart"/>
                            <w:r w:rsidRPr="00E12D2D">
                              <w:rPr>
                                <w:rFonts w:ascii="Yu Gothic UI Light" w:eastAsia="Yu Gothic UI Light" w:hAnsi="Yu Gothic UI Light" w:hint="eastAsia"/>
                                <w:sz w:val="18"/>
                              </w:rPr>
                              <w:t>ん</w:t>
                            </w:r>
                            <w:proofErr w:type="gramEnd"/>
                            <w:r w:rsidRPr="00E12D2D">
                              <w:rPr>
                                <w:rFonts w:ascii="Yu Gothic UI Light" w:eastAsia="Yu Gothic UI Light" w:hAnsi="Yu Gothic UI Light" w:hint="eastAsia"/>
                                <w:sz w:val="18"/>
                              </w:rPr>
                              <w:t>だけど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BEFA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8" o:spid="_x0000_s1038" type="#_x0000_t106" style="position:absolute;left:0;text-align:left;margin-left:14.4pt;margin-top:304.8pt;width:133.85pt;height:85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" adj="18641,23533" fillcolor="white [3201]" strokecolor="#9bbb59 [3206]">
                <v:textbox>
                  <w:txbxContent>
                    <w:p w14:paraId="72E6E9D2" w14:textId="77777777" w:rsidR="00E12D2D" w:rsidRPr="00E12D2D" w:rsidRDefault="00E12D2D" w:rsidP="00E12D2D">
                      <w:pPr>
                        <w:jc w:val="center"/>
                        <w:rPr>
                          <w:rFonts w:ascii="Yu Gothic UI Light" w:eastAsia="Yu Gothic UI Light" w:hAnsi="Yu Gothic UI Light"/>
                          <w:sz w:val="18"/>
                        </w:rPr>
                      </w:pPr>
                      <w:r w:rsidRPr="00E12D2D">
                        <w:rPr>
                          <w:rFonts w:ascii="Yu Gothic UI Light" w:eastAsia="Yu Gothic UI Light" w:hAnsi="Yu Gothic UI Light" w:hint="eastAsia"/>
                          <w:sz w:val="18"/>
                        </w:rPr>
                        <w:t>上の子の参観日がある</w:t>
                      </w:r>
                      <w:proofErr w:type="gramStart"/>
                      <w:r w:rsidRPr="00E12D2D">
                        <w:rPr>
                          <w:rFonts w:ascii="Yu Gothic UI Light" w:eastAsia="Yu Gothic UI Light" w:hAnsi="Yu Gothic UI Light" w:hint="eastAsia"/>
                          <w:sz w:val="18"/>
                        </w:rPr>
                        <w:t>ん</w:t>
                      </w:r>
                      <w:proofErr w:type="gramEnd"/>
                      <w:r w:rsidRPr="00E12D2D">
                        <w:rPr>
                          <w:rFonts w:ascii="Yu Gothic UI Light" w:eastAsia="Yu Gothic UI Light" w:hAnsi="Yu Gothic UI Light" w:hint="eastAsia"/>
                          <w:sz w:val="18"/>
                        </w:rPr>
                        <w:t>だけど</w:t>
                      </w:r>
                    </w:p>
                  </w:txbxContent>
                </v:textbox>
              </v:shape>
            </w:pict>
          </mc:Fallback>
        </mc:AlternateContent>
      </w:r>
      <w:r w:rsidR="0024241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11A2F47" wp14:editId="0C82376E">
                <wp:simplePos x="0" y="0"/>
                <wp:positionH relativeFrom="column">
                  <wp:posOffset>1967230</wp:posOffset>
                </wp:positionH>
                <wp:positionV relativeFrom="paragraph">
                  <wp:posOffset>3752850</wp:posOffset>
                </wp:positionV>
                <wp:extent cx="1318437" cy="865003"/>
                <wp:effectExtent l="19050" t="0" r="34290" b="278130"/>
                <wp:wrapNone/>
                <wp:docPr id="17" name="思考の吹き出し: 雲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37" cy="865003"/>
                        </a:xfrm>
                        <a:prstGeom prst="cloudCallout">
                          <a:avLst>
                            <a:gd name="adj1" fmla="val 23678"/>
                            <a:gd name="adj2" fmla="val 76957"/>
                          </a:avLst>
                        </a:prstGeom>
                        <a:ln w="952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11CDB" w14:textId="77777777" w:rsidR="00E12D2D" w:rsidRDefault="00E12D2D" w:rsidP="00E12D2D">
                            <w:pPr>
                              <w:jc w:val="center"/>
                              <w:rPr>
                                <w:rFonts w:ascii="Yu Gothic UI Light" w:eastAsia="Yu Gothic UI Light" w:hAnsi="Yu Gothic UI Light"/>
                              </w:rPr>
                            </w:pPr>
                            <w:r>
                              <w:rPr>
                                <w:rFonts w:ascii="Yu Gothic UI Light" w:eastAsia="Yu Gothic UI Light" w:hAnsi="Yu Gothic UI Light" w:hint="eastAsia"/>
                              </w:rPr>
                              <w:t>習い事が</w:t>
                            </w:r>
                          </w:p>
                          <w:p w14:paraId="17CCDC58" w14:textId="77777777" w:rsidR="00E12D2D" w:rsidRPr="00E12D2D" w:rsidRDefault="00E12D2D" w:rsidP="00E12D2D">
                            <w:pPr>
                              <w:jc w:val="center"/>
                              <w:rPr>
                                <w:rFonts w:ascii="Yu Gothic UI Light" w:eastAsia="Yu Gothic UI Light" w:hAnsi="Yu Gothic UI Light"/>
                              </w:rPr>
                            </w:pPr>
                            <w:r>
                              <w:rPr>
                                <w:rFonts w:ascii="Yu Gothic UI Light" w:eastAsia="Yu Gothic UI Light" w:hAnsi="Yu Gothic UI Light" w:hint="eastAsia"/>
                              </w:rPr>
                              <w:t>したいわ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A2F47" id="思考の吹き出し: 雲形 17" o:spid="_x0000_s1039" type="#_x0000_t106" style="position:absolute;left:0;text-align:left;margin-left:154.9pt;margin-top:295.5pt;width:103.8pt;height:68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" adj="15914,27423" fillcolor="white [3201]" strokecolor="#9bbb59 [3206]">
                <v:textbox>
                  <w:txbxContent>
                    <w:p w14:paraId="59511CDB" w14:textId="77777777" w:rsidR="00E12D2D" w:rsidRDefault="00E12D2D" w:rsidP="00E12D2D">
                      <w:pPr>
                        <w:jc w:val="center"/>
                        <w:rPr>
                          <w:rFonts w:ascii="Yu Gothic UI Light" w:eastAsia="Yu Gothic UI Light" w:hAnsi="Yu Gothic UI Light"/>
                        </w:rPr>
                      </w:pPr>
                      <w:r>
                        <w:rPr>
                          <w:rFonts w:ascii="Yu Gothic UI Light" w:eastAsia="Yu Gothic UI Light" w:hAnsi="Yu Gothic UI Light" w:hint="eastAsia"/>
                        </w:rPr>
                        <w:t>習い事が</w:t>
                      </w:r>
                    </w:p>
                    <w:p w14:paraId="17CCDC58" w14:textId="77777777" w:rsidR="00E12D2D" w:rsidRPr="00E12D2D" w:rsidRDefault="00E12D2D" w:rsidP="00E12D2D">
                      <w:pPr>
                        <w:jc w:val="center"/>
                        <w:rPr>
                          <w:rFonts w:ascii="Yu Gothic UI Light" w:eastAsia="Yu Gothic UI Light" w:hAnsi="Yu Gothic UI Light"/>
                        </w:rPr>
                      </w:pPr>
                      <w:r>
                        <w:rPr>
                          <w:rFonts w:ascii="Yu Gothic UI Light" w:eastAsia="Yu Gothic UI Light" w:hAnsi="Yu Gothic UI Light" w:hint="eastAsia"/>
                        </w:rPr>
                        <w:t>したいわ</w:t>
                      </w:r>
                    </w:p>
                  </w:txbxContent>
                </v:textbox>
              </v:shape>
            </w:pict>
          </mc:Fallback>
        </mc:AlternateContent>
      </w:r>
      <w:r w:rsidR="006205BC" w:rsidRPr="005E1733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E83DC29" wp14:editId="71D22AAA">
                <wp:simplePos x="0" y="0"/>
                <wp:positionH relativeFrom="margin">
                  <wp:align>right</wp:align>
                </wp:positionH>
                <wp:positionV relativeFrom="paragraph">
                  <wp:posOffset>2756535</wp:posOffset>
                </wp:positionV>
                <wp:extent cx="2600325" cy="361950"/>
                <wp:effectExtent l="0" t="0" r="9525" b="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D8CA1" w14:textId="77777777" w:rsidR="00A926CF" w:rsidRPr="00A926CF" w:rsidRDefault="00A926CF" w:rsidP="007515A9">
                            <w:pPr>
                              <w:snapToGrid w:val="0"/>
                              <w:rPr>
                                <w:rFonts w:ascii="メイリオ" w:eastAsia="メイリオ" w:hAnsi="メイリオ"/>
                                <w:u w:val="single"/>
                              </w:rPr>
                            </w:pPr>
                            <w:r w:rsidRPr="00A926CF">
                              <w:rPr>
                                <w:rFonts w:ascii="メイリオ" w:eastAsia="メイリオ" w:hAnsi="メイリオ" w:hint="eastAsia"/>
                                <w:u w:val="single"/>
                              </w:rPr>
                              <w:t>＊保護者の就労の有無は関係ありません。</w:t>
                            </w:r>
                          </w:p>
                          <w:p w14:paraId="0FC8DE93" w14:textId="77777777" w:rsidR="00A926CF" w:rsidRPr="00A926CF" w:rsidRDefault="00A926CF" w:rsidP="00A926CF">
                            <w:pPr>
                              <w:snapToGrid w:val="0"/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3DC29" id="_x0000_s1040" type="#_x0000_t202" style="position:absolute;left:0;text-align:left;margin-left:153.55pt;margin-top:217.05pt;width:204.75pt;height:28.5pt;z-index:2517176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oMEgIAAP4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" stroked="f">
                <v:textbox>
                  <w:txbxContent>
                    <w:p w14:paraId="71BD8CA1" w14:textId="77777777" w:rsidR="00A926CF" w:rsidRPr="00A926CF" w:rsidRDefault="00A926CF" w:rsidP="007515A9">
                      <w:pPr>
                        <w:snapToGrid w:val="0"/>
                        <w:rPr>
                          <w:rFonts w:ascii="メイリオ" w:eastAsia="メイリオ" w:hAnsi="メイリオ"/>
                          <w:u w:val="single"/>
                        </w:rPr>
                      </w:pPr>
                      <w:r w:rsidRPr="00A926CF">
                        <w:rPr>
                          <w:rFonts w:ascii="メイリオ" w:eastAsia="メイリオ" w:hAnsi="メイリオ" w:hint="eastAsia"/>
                          <w:u w:val="single"/>
                        </w:rPr>
                        <w:t>＊保護者の就労の有無は関係ありません。</w:t>
                      </w:r>
                    </w:p>
                    <w:p w14:paraId="0FC8DE93" w14:textId="77777777" w:rsidR="00A926CF" w:rsidRPr="00A926CF" w:rsidRDefault="00A926CF" w:rsidP="00A926CF">
                      <w:pPr>
                        <w:snapToGrid w:val="0"/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7490" w:rsidRPr="00136037">
        <w:rPr>
          <w:rFonts w:ascii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494AD07" wp14:editId="2D374786">
                <wp:simplePos x="0" y="0"/>
                <wp:positionH relativeFrom="column">
                  <wp:posOffset>5631180</wp:posOffset>
                </wp:positionH>
                <wp:positionV relativeFrom="paragraph">
                  <wp:posOffset>3423285</wp:posOffset>
                </wp:positionV>
                <wp:extent cx="4067175" cy="1638300"/>
                <wp:effectExtent l="95250" t="57150" r="104775" b="11430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16383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B138AB" w14:textId="77777777" w:rsidR="00B569EA" w:rsidRPr="00AA064E" w:rsidRDefault="00AA064E" w:rsidP="00AA064E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保育料</w:t>
                            </w:r>
                          </w:p>
                          <w:p w14:paraId="7CD7EB6F" w14:textId="77777777" w:rsidR="00B569EA" w:rsidRDefault="00AA064E" w:rsidP="005F7490">
                            <w:pPr>
                              <w:snapToGrid w:val="0"/>
                              <w:ind w:firstLineChars="200" w:firstLine="40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日額（3歳児未満）1,600</w:t>
                            </w:r>
                            <w:r w:rsidR="00B569EA" w:rsidRPr="00B569EA">
                              <w:rPr>
                                <w:rFonts w:ascii="メイリオ" w:eastAsia="メイリオ" w:hAnsi="メイリオ" w:hint="eastAsia"/>
                              </w:rPr>
                              <w:t>円</w:t>
                            </w:r>
                            <w:r w:rsidR="005F7490">
                              <w:rPr>
                                <w:rFonts w:ascii="メイリオ" w:eastAsia="メイリオ" w:hAnsi="メイリオ" w:hint="eastAsia"/>
                              </w:rPr>
                              <w:t xml:space="preserve">　　</w:t>
                            </w:r>
                            <w:r w:rsidR="005F7490">
                              <w:rPr>
                                <w:rFonts w:ascii="メイリオ" w:eastAsia="メイリオ" w:hAnsi="メイリオ"/>
                              </w:rPr>
                              <w:t>半日</w:t>
                            </w:r>
                            <w:r w:rsidR="005F7490">
                              <w:rPr>
                                <w:rFonts w:ascii="メイリオ" w:eastAsia="メイリオ" w:hAnsi="メイリオ" w:hint="eastAsia"/>
                              </w:rPr>
                              <w:t>（3歳児未満）800</w:t>
                            </w:r>
                            <w:r w:rsidR="005F7490" w:rsidRPr="00B569EA">
                              <w:rPr>
                                <w:rFonts w:ascii="メイリオ" w:eastAsia="メイリオ" w:hAnsi="メイリオ" w:hint="eastAsia"/>
                              </w:rPr>
                              <w:t>円</w:t>
                            </w:r>
                          </w:p>
                          <w:p w14:paraId="026FF026" w14:textId="1F3200B7" w:rsidR="00AA064E" w:rsidRPr="00B569EA" w:rsidRDefault="00AA064E" w:rsidP="005F7490">
                            <w:pPr>
                              <w:snapToGrid w:val="0"/>
                              <w:ind w:left="36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 xml:space="preserve">　　（3歳児以上）1,300円</w:t>
                            </w:r>
                            <w:r w:rsidR="005F7490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="005F7490">
                              <w:rPr>
                                <w:rFonts w:ascii="メイリオ" w:eastAsia="メイリオ" w:hAnsi="メイリオ"/>
                              </w:rPr>
                              <w:t xml:space="preserve">　半日</w:t>
                            </w:r>
                            <w:r w:rsidR="005F7490">
                              <w:rPr>
                                <w:rFonts w:ascii="メイリオ" w:eastAsia="メイリオ" w:hAnsi="メイリオ" w:hint="eastAsia"/>
                              </w:rPr>
                              <w:t>（3歳児</w:t>
                            </w:r>
                            <w:r w:rsidR="00401DDB">
                              <w:rPr>
                                <w:rFonts w:ascii="メイリオ" w:eastAsia="メイリオ" w:hAnsi="メイリオ" w:hint="eastAsia"/>
                              </w:rPr>
                              <w:t>以上</w:t>
                            </w:r>
                            <w:r w:rsidR="005F7490">
                              <w:rPr>
                                <w:rFonts w:ascii="メイリオ" w:eastAsia="メイリオ" w:hAnsi="メイリオ" w:hint="eastAsia"/>
                              </w:rPr>
                              <w:t>）650</w:t>
                            </w:r>
                            <w:r w:rsidR="005F7490" w:rsidRPr="00B569EA">
                              <w:rPr>
                                <w:rFonts w:ascii="メイリオ" w:eastAsia="メイリオ" w:hAnsi="メイリオ" w:hint="eastAsia"/>
                              </w:rPr>
                              <w:t>円</w:t>
                            </w:r>
                            <w:r w:rsidR="005F7490">
                              <w:rPr>
                                <w:rFonts w:ascii="メイリオ" w:eastAsia="メイリオ" w:hAnsi="メイリオ"/>
                              </w:rPr>
                              <w:t xml:space="preserve">　</w:t>
                            </w:r>
                          </w:p>
                          <w:p w14:paraId="1B5C87CC" w14:textId="77777777" w:rsidR="00B569EA" w:rsidRPr="00AA064E" w:rsidRDefault="00AA064E" w:rsidP="00AA064E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snapToGrid w:val="0"/>
                              <w:ind w:leftChars="0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A064E">
                              <w:rPr>
                                <w:rFonts w:ascii="メイリオ" w:eastAsia="メイリオ" w:hAnsi="メイリオ" w:hint="eastAsia"/>
                              </w:rPr>
                              <w:t>給食費</w:t>
                            </w:r>
                          </w:p>
                          <w:p w14:paraId="47D2541C" w14:textId="77777777" w:rsidR="00B569EA" w:rsidRDefault="00AA064E" w:rsidP="00AA064E">
                            <w:pPr>
                              <w:snapToGrid w:val="0"/>
                              <w:ind w:left="36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日額　３００円</w:t>
                            </w:r>
                            <w:r w:rsidR="005F7490">
                              <w:rPr>
                                <w:rFonts w:ascii="メイリオ" w:eastAsia="メイリオ" w:hAnsi="メイリオ" w:hint="eastAsia"/>
                              </w:rPr>
                              <w:t xml:space="preserve">  　半日</w:t>
                            </w:r>
                            <w:r w:rsidR="005F7490">
                              <w:rPr>
                                <w:rFonts w:ascii="メイリオ" w:eastAsia="メイリオ" w:hAnsi="メイリオ"/>
                              </w:rPr>
                              <w:t>（給食）</w:t>
                            </w:r>
                            <w:r w:rsidR="006205BC">
                              <w:rPr>
                                <w:rFonts w:ascii="メイリオ" w:eastAsia="メイリオ" w:hAnsi="メイリオ" w:hint="eastAsia"/>
                              </w:rPr>
                              <w:t>２００円</w:t>
                            </w:r>
                            <w:r w:rsidR="006205BC">
                              <w:rPr>
                                <w:rFonts w:ascii="メイリオ" w:eastAsia="メイリオ" w:hAnsi="メイリオ"/>
                              </w:rPr>
                              <w:t xml:space="preserve">　おやつ１００円</w:t>
                            </w:r>
                          </w:p>
                          <w:p w14:paraId="6AF18D16" w14:textId="77777777" w:rsidR="00AA064E" w:rsidRPr="00B569EA" w:rsidRDefault="00AA064E" w:rsidP="00AA064E">
                            <w:pPr>
                              <w:snapToGrid w:val="0"/>
                              <w:ind w:left="360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＊保育料及び給食費は、当保育園でお支払いいただきます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4AD07" id="_x0000_s1041" type="#_x0000_t202" style="position:absolute;left:0;text-align:left;margin-left:443.4pt;margin-top:269.55pt;width:320.25pt;height:129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FB138AB" w14:textId="77777777" w:rsidR="00B569EA" w:rsidRPr="00AA064E" w:rsidRDefault="00AA064E" w:rsidP="00AA064E">
                      <w:pPr>
                        <w:pStyle w:val="aa"/>
                        <w:numPr>
                          <w:ilvl w:val="0"/>
                          <w:numId w:val="1"/>
                        </w:numPr>
                        <w:snapToGrid w:val="0"/>
                        <w:ind w:leftChars="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保育料</w:t>
                      </w:r>
                    </w:p>
                    <w:p w14:paraId="7CD7EB6F" w14:textId="77777777" w:rsidR="00B569EA" w:rsidRDefault="00AA064E" w:rsidP="005F7490">
                      <w:pPr>
                        <w:snapToGrid w:val="0"/>
                        <w:ind w:firstLineChars="200" w:firstLine="40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日額（3歳児未満）1,600</w:t>
                      </w:r>
                      <w:r w:rsidR="00B569EA" w:rsidRPr="00B569EA">
                        <w:rPr>
                          <w:rFonts w:ascii="メイリオ" w:eastAsia="メイリオ" w:hAnsi="メイリオ" w:hint="eastAsia"/>
                        </w:rPr>
                        <w:t>円</w:t>
                      </w:r>
                      <w:r w:rsidR="005F7490">
                        <w:rPr>
                          <w:rFonts w:ascii="メイリオ" w:eastAsia="メイリオ" w:hAnsi="メイリオ" w:hint="eastAsia"/>
                        </w:rPr>
                        <w:t xml:space="preserve">　　</w:t>
                      </w:r>
                      <w:r w:rsidR="005F7490">
                        <w:rPr>
                          <w:rFonts w:ascii="メイリオ" w:eastAsia="メイリオ" w:hAnsi="メイリオ"/>
                        </w:rPr>
                        <w:t>半日</w:t>
                      </w:r>
                      <w:r w:rsidR="005F7490">
                        <w:rPr>
                          <w:rFonts w:ascii="メイリオ" w:eastAsia="メイリオ" w:hAnsi="メイリオ" w:hint="eastAsia"/>
                        </w:rPr>
                        <w:t>（3歳児未満）800</w:t>
                      </w:r>
                      <w:r w:rsidR="005F7490" w:rsidRPr="00B569EA">
                        <w:rPr>
                          <w:rFonts w:ascii="メイリオ" w:eastAsia="メイリオ" w:hAnsi="メイリオ" w:hint="eastAsia"/>
                        </w:rPr>
                        <w:t>円</w:t>
                      </w:r>
                    </w:p>
                    <w:p w14:paraId="026FF026" w14:textId="1F3200B7" w:rsidR="00AA064E" w:rsidRPr="00B569EA" w:rsidRDefault="00AA064E" w:rsidP="005F7490">
                      <w:pPr>
                        <w:snapToGrid w:val="0"/>
                        <w:ind w:left="36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 xml:space="preserve">　　（3歳児以上）1,300円</w:t>
                      </w:r>
                      <w:r w:rsidR="005F7490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="005F7490">
                        <w:rPr>
                          <w:rFonts w:ascii="メイリオ" w:eastAsia="メイリオ" w:hAnsi="メイリオ"/>
                        </w:rPr>
                        <w:t xml:space="preserve">　半日</w:t>
                      </w:r>
                      <w:r w:rsidR="005F7490">
                        <w:rPr>
                          <w:rFonts w:ascii="メイリオ" w:eastAsia="メイリオ" w:hAnsi="メイリオ" w:hint="eastAsia"/>
                        </w:rPr>
                        <w:t>（3歳児</w:t>
                      </w:r>
                      <w:r w:rsidR="00401DDB">
                        <w:rPr>
                          <w:rFonts w:ascii="メイリオ" w:eastAsia="メイリオ" w:hAnsi="メイリオ" w:hint="eastAsia"/>
                        </w:rPr>
                        <w:t>以上</w:t>
                      </w:r>
                      <w:r w:rsidR="005F7490">
                        <w:rPr>
                          <w:rFonts w:ascii="メイリオ" w:eastAsia="メイリオ" w:hAnsi="メイリオ" w:hint="eastAsia"/>
                        </w:rPr>
                        <w:t>）650</w:t>
                      </w:r>
                      <w:r w:rsidR="005F7490" w:rsidRPr="00B569EA">
                        <w:rPr>
                          <w:rFonts w:ascii="メイリオ" w:eastAsia="メイリオ" w:hAnsi="メイリオ" w:hint="eastAsia"/>
                        </w:rPr>
                        <w:t>円</w:t>
                      </w:r>
                      <w:r w:rsidR="005F7490">
                        <w:rPr>
                          <w:rFonts w:ascii="メイリオ" w:eastAsia="メイリオ" w:hAnsi="メイリオ"/>
                        </w:rPr>
                        <w:t xml:space="preserve">　</w:t>
                      </w:r>
                    </w:p>
                    <w:p w14:paraId="1B5C87CC" w14:textId="77777777" w:rsidR="00B569EA" w:rsidRPr="00AA064E" w:rsidRDefault="00AA064E" w:rsidP="00AA064E">
                      <w:pPr>
                        <w:pStyle w:val="aa"/>
                        <w:numPr>
                          <w:ilvl w:val="0"/>
                          <w:numId w:val="1"/>
                        </w:numPr>
                        <w:snapToGrid w:val="0"/>
                        <w:ind w:leftChars="0"/>
                        <w:rPr>
                          <w:rFonts w:ascii="メイリオ" w:eastAsia="メイリオ" w:hAnsi="メイリオ"/>
                        </w:rPr>
                      </w:pPr>
                      <w:r w:rsidRPr="00AA064E">
                        <w:rPr>
                          <w:rFonts w:ascii="メイリオ" w:eastAsia="メイリオ" w:hAnsi="メイリオ" w:hint="eastAsia"/>
                        </w:rPr>
                        <w:t>給食費</w:t>
                      </w:r>
                    </w:p>
                    <w:p w14:paraId="47D2541C" w14:textId="77777777" w:rsidR="00B569EA" w:rsidRDefault="00AA064E" w:rsidP="00AA064E">
                      <w:pPr>
                        <w:snapToGrid w:val="0"/>
                        <w:ind w:left="36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日額　３００円</w:t>
                      </w:r>
                      <w:r w:rsidR="005F7490">
                        <w:rPr>
                          <w:rFonts w:ascii="メイリオ" w:eastAsia="メイリオ" w:hAnsi="メイリオ" w:hint="eastAsia"/>
                        </w:rPr>
                        <w:t xml:space="preserve">  　半日</w:t>
                      </w:r>
                      <w:r w:rsidR="005F7490">
                        <w:rPr>
                          <w:rFonts w:ascii="メイリオ" w:eastAsia="メイリオ" w:hAnsi="メイリオ"/>
                        </w:rPr>
                        <w:t>（給食）</w:t>
                      </w:r>
                      <w:r w:rsidR="006205BC">
                        <w:rPr>
                          <w:rFonts w:ascii="メイリオ" w:eastAsia="メイリオ" w:hAnsi="メイリオ" w:hint="eastAsia"/>
                        </w:rPr>
                        <w:t>２００円</w:t>
                      </w:r>
                      <w:r w:rsidR="006205BC">
                        <w:rPr>
                          <w:rFonts w:ascii="メイリオ" w:eastAsia="メイリオ" w:hAnsi="メイリオ"/>
                        </w:rPr>
                        <w:t xml:space="preserve">　おやつ１００円</w:t>
                      </w:r>
                    </w:p>
                    <w:p w14:paraId="6AF18D16" w14:textId="77777777" w:rsidR="00AA064E" w:rsidRPr="00B569EA" w:rsidRDefault="00AA064E" w:rsidP="00AA064E">
                      <w:pPr>
                        <w:snapToGrid w:val="0"/>
                        <w:ind w:left="360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＊保育料及び給食費は、当保育園でお支払いいただきます</w:t>
                      </w:r>
                    </w:p>
                  </w:txbxContent>
                </v:textbox>
              </v:shape>
            </w:pict>
          </mc:Fallback>
        </mc:AlternateContent>
      </w:r>
      <w:r w:rsidR="005F749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13EF80" wp14:editId="79D7E500">
                <wp:simplePos x="0" y="0"/>
                <wp:positionH relativeFrom="column">
                  <wp:posOffset>5608320</wp:posOffset>
                </wp:positionH>
                <wp:positionV relativeFrom="paragraph">
                  <wp:posOffset>2994660</wp:posOffset>
                </wp:positionV>
                <wp:extent cx="2533650" cy="390525"/>
                <wp:effectExtent l="0" t="0" r="0" b="952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3B491" w14:textId="77777777" w:rsidR="00507B06" w:rsidRPr="000256BF" w:rsidRDefault="00507B06" w:rsidP="000256BF">
                            <w:pPr>
                              <w:rPr>
                                <w:rFonts w:ascii="メイリオ" w:eastAsia="メイリオ" w:hAnsi="メイリオ"/>
                                <w:color w:val="365F91" w:themeColor="accent1" w:themeShade="BF"/>
                                <w:sz w:val="22"/>
                              </w:rPr>
                            </w:pPr>
                            <w:r w:rsidRPr="00A926C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■</w:t>
                            </w:r>
                            <w:r w:rsidR="00A926CF"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kern w:val="0"/>
                                <w:sz w:val="28"/>
                                <w:szCs w:val="28"/>
                              </w:rPr>
                              <w:t>毎月の費用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3EF80" id="Text Box 31" o:spid="_x0000_s1042" type="#_x0000_t202" style="position:absolute;left:0;text-align:left;margin-left:441.6pt;margin-top:235.8pt;width:199.5pt;height:30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" filled="f" stroked="f">
                <v:textbox inset="5.85pt,.7pt,5.85pt,.7pt">
                  <w:txbxContent>
                    <w:p w14:paraId="5953B491" w14:textId="77777777" w:rsidR="00507B06" w:rsidRPr="000256BF" w:rsidRDefault="00507B06" w:rsidP="000256BF">
                      <w:pPr>
                        <w:rPr>
                          <w:rFonts w:ascii="メイリオ" w:eastAsia="メイリオ" w:hAnsi="メイリオ"/>
                          <w:color w:val="365F91" w:themeColor="accent1" w:themeShade="BF"/>
                          <w:sz w:val="22"/>
                        </w:rPr>
                      </w:pPr>
                      <w:r w:rsidRPr="00A926CF">
                        <w:rPr>
                          <w:rFonts w:asciiTheme="majorEastAsia" w:eastAsiaTheme="majorEastAsia" w:hAnsiTheme="majorEastAsia" w:hint="eastAsia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■</w:t>
                      </w:r>
                      <w:r w:rsidR="00A926CF">
                        <w:rPr>
                          <w:rFonts w:ascii="メイリオ" w:eastAsia="メイリオ" w:hAnsi="メイリオ" w:hint="eastAsia"/>
                          <w:b/>
                          <w:color w:val="0070C0"/>
                          <w:kern w:val="0"/>
                          <w:sz w:val="28"/>
                          <w:szCs w:val="28"/>
                        </w:rPr>
                        <w:t>毎月の費用</w:t>
                      </w:r>
                    </w:p>
                  </w:txbxContent>
                </v:textbox>
              </v:shape>
            </w:pict>
          </mc:Fallback>
        </mc:AlternateContent>
      </w:r>
      <w:r w:rsidR="005F749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A793998" wp14:editId="47A35B27">
                <wp:simplePos x="0" y="0"/>
                <wp:positionH relativeFrom="column">
                  <wp:posOffset>5583555</wp:posOffset>
                </wp:positionH>
                <wp:positionV relativeFrom="paragraph">
                  <wp:posOffset>5004435</wp:posOffset>
                </wp:positionV>
                <wp:extent cx="2533650" cy="371475"/>
                <wp:effectExtent l="0" t="0" r="0" b="9525"/>
                <wp:wrapNone/>
                <wp:docPr id="2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1B0A5" w14:textId="77777777" w:rsidR="00FF216E" w:rsidRDefault="00FF216E" w:rsidP="00FF216E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0070C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8F6E8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>■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kern w:val="0"/>
                                <w:sz w:val="28"/>
                                <w:szCs w:val="28"/>
                              </w:rPr>
                              <w:t>保育に関して</w:t>
                            </w:r>
                          </w:p>
                          <w:p w14:paraId="65829AB5" w14:textId="77777777" w:rsidR="005F7490" w:rsidRPr="000256BF" w:rsidRDefault="005F7490" w:rsidP="00FF216E">
                            <w:pPr>
                              <w:rPr>
                                <w:rFonts w:ascii="メイリオ" w:eastAsia="メイリオ" w:hAnsi="メイリオ"/>
                                <w:color w:val="365F91" w:themeColor="accent1" w:themeShade="B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93998" id="_x0000_s1043" type="#_x0000_t202" style="position:absolute;left:0;text-align:left;margin-left:439.65pt;margin-top:394.05pt;width:199.5pt;height:29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" filled="f" stroked="f">
                <v:textbox inset="5.85pt,.7pt,5.85pt,.7pt">
                  <w:txbxContent>
                    <w:p w14:paraId="5621B0A5" w14:textId="77777777" w:rsidR="00FF216E" w:rsidRDefault="00FF216E" w:rsidP="00FF216E">
                      <w:pPr>
                        <w:rPr>
                          <w:rFonts w:ascii="メイリオ" w:eastAsia="メイリオ" w:hAnsi="メイリオ"/>
                          <w:b/>
                          <w:color w:val="0070C0"/>
                          <w:kern w:val="0"/>
                          <w:sz w:val="28"/>
                          <w:szCs w:val="28"/>
                        </w:rPr>
                      </w:pPr>
                      <w:r w:rsidRPr="008F6E88">
                        <w:rPr>
                          <w:rFonts w:asciiTheme="majorEastAsia" w:eastAsiaTheme="majorEastAsia" w:hAnsiTheme="majorEastAsia" w:hint="eastAsia"/>
                          <w:b/>
                          <w:color w:val="00B050"/>
                          <w:sz w:val="28"/>
                          <w:szCs w:val="28"/>
                        </w:rPr>
                        <w:t>■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0070C0"/>
                          <w:kern w:val="0"/>
                          <w:sz w:val="28"/>
                          <w:szCs w:val="28"/>
                        </w:rPr>
                        <w:t>保育に関して</w:t>
                      </w:r>
                    </w:p>
                    <w:p w14:paraId="65829AB5" w14:textId="77777777" w:rsidR="005F7490" w:rsidRPr="000256BF" w:rsidRDefault="005F7490" w:rsidP="00FF216E">
                      <w:pPr>
                        <w:rPr>
                          <w:rFonts w:ascii="メイリオ" w:eastAsia="メイリオ" w:hAnsi="メイリオ"/>
                          <w:color w:val="365F91" w:themeColor="accent1" w:themeShade="B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7490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0ECC653" wp14:editId="2A36A6D1">
                <wp:simplePos x="0" y="0"/>
                <wp:positionH relativeFrom="column">
                  <wp:posOffset>5488305</wp:posOffset>
                </wp:positionH>
                <wp:positionV relativeFrom="paragraph">
                  <wp:posOffset>5404485</wp:posOffset>
                </wp:positionV>
                <wp:extent cx="4248150" cy="1352550"/>
                <wp:effectExtent l="0" t="0" r="0" b="0"/>
                <wp:wrapNone/>
                <wp:docPr id="2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B3F72" w14:textId="423EAA53" w:rsidR="00FF216E" w:rsidRPr="00733A7C" w:rsidRDefault="00FF216E" w:rsidP="00FF216E">
                            <w:pPr>
                              <w:snapToGrid w:val="0"/>
                              <w:ind w:left="200" w:hangingChars="100" w:hanging="200"/>
                              <w:rPr>
                                <w:rFonts w:ascii="メイリオ" w:eastAsia="メイリオ" w:hAnsi="メイリオ"/>
                                <w:szCs w:val="20"/>
                              </w:rPr>
                            </w:pPr>
                            <w:r w:rsidRPr="00733A7C">
                              <w:rPr>
                                <w:rFonts w:ascii="メイリオ" w:eastAsia="メイリオ" w:hAnsi="メイリオ" w:hint="eastAsia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20"/>
                              </w:rPr>
                              <w:t>基本的には</w:t>
                            </w:r>
                            <w:proofErr w:type="gramStart"/>
                            <w:r w:rsidR="00242419">
                              <w:rPr>
                                <w:rFonts w:ascii="メイリオ" w:eastAsia="メイリオ" w:hAnsi="メイリオ" w:hint="eastAsia"/>
                                <w:szCs w:val="20"/>
                              </w:rPr>
                              <w:t>こばと</w:t>
                            </w:r>
                            <w:proofErr w:type="gramEnd"/>
                            <w:r w:rsidR="00242419">
                              <w:rPr>
                                <w:rFonts w:ascii="メイリオ" w:eastAsia="メイリオ" w:hAnsi="メイリオ" w:hint="eastAsia"/>
                                <w:szCs w:val="20"/>
                              </w:rPr>
                              <w:t>小規模保育園の子どもたちと一緒に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20"/>
                              </w:rPr>
                              <w:t>保育室や、園庭で過ごします。</w:t>
                            </w:r>
                            <w:r w:rsidR="00242419">
                              <w:rPr>
                                <w:rFonts w:ascii="メイリオ" w:eastAsia="メイリオ" w:hAnsi="メイリオ" w:hint="eastAsia"/>
                                <w:szCs w:val="20"/>
                              </w:rPr>
                              <w:t>天気の良い日は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20"/>
                              </w:rPr>
                              <w:t>散歩</w:t>
                            </w:r>
                            <w:r w:rsidR="00242419">
                              <w:rPr>
                                <w:rFonts w:ascii="メイリオ" w:eastAsia="メイリオ" w:hAnsi="メイリオ" w:hint="eastAsia"/>
                                <w:szCs w:val="20"/>
                              </w:rPr>
                              <w:t>に出掛けます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20"/>
                              </w:rPr>
                              <w:t>。</w:t>
                            </w:r>
                          </w:p>
                          <w:p w14:paraId="37BDEC8E" w14:textId="60223842" w:rsidR="00FF216E" w:rsidRDefault="00FF216E" w:rsidP="00FF216E">
                            <w:pPr>
                              <w:snapToGrid w:val="0"/>
                              <w:ind w:left="200" w:hangingChars="100" w:hanging="200"/>
                              <w:rPr>
                                <w:rFonts w:ascii="メイリオ" w:eastAsia="メイリオ" w:hAnsi="メイリオ"/>
                                <w:szCs w:val="20"/>
                              </w:rPr>
                            </w:pPr>
                            <w:r w:rsidRPr="00733A7C">
                              <w:rPr>
                                <w:rFonts w:ascii="メイリオ" w:eastAsia="メイリオ" w:hAnsi="メイリオ" w:hint="eastAsia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Cs w:val="20"/>
                              </w:rPr>
                              <w:t>行事（遠足、運動会、クリスマス会、誕生会など）には、他の子どもたちと一緒に参加できます。</w:t>
                            </w:r>
                          </w:p>
                          <w:p w14:paraId="0C28CC0C" w14:textId="77777777" w:rsidR="00FF216E" w:rsidRPr="00733A7C" w:rsidRDefault="00FF216E" w:rsidP="00FF216E">
                            <w:pPr>
                              <w:snapToGrid w:val="0"/>
                              <w:ind w:left="200" w:hangingChars="100" w:hanging="200"/>
                              <w:rPr>
                                <w:rFonts w:ascii="メイリオ" w:eastAsia="メイリオ" w:hAnsi="メイリオ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Cs w:val="20"/>
                              </w:rPr>
                              <w:t>・その他ご不明な点は、お電話でお問い合わせください。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CC653" id="Text Box 16" o:spid="_x0000_s1044" type="#_x0000_t202" style="position:absolute;left:0;text-align:left;margin-left:432.15pt;margin-top:425.55pt;width:334.5pt;height:106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" filled="f" stroked="f">
                <v:textbox inset="5.85pt,.7pt,5.85pt,.7pt">
                  <w:txbxContent>
                    <w:p w14:paraId="6EFB3F72" w14:textId="423EAA53" w:rsidR="00FF216E" w:rsidRPr="00733A7C" w:rsidRDefault="00FF216E" w:rsidP="00FF216E">
                      <w:pPr>
                        <w:snapToGrid w:val="0"/>
                        <w:ind w:left="200" w:hangingChars="100" w:hanging="200"/>
                        <w:rPr>
                          <w:rFonts w:ascii="メイリオ" w:eastAsia="メイリオ" w:hAnsi="メイリオ"/>
                          <w:szCs w:val="20"/>
                        </w:rPr>
                      </w:pPr>
                      <w:r w:rsidRPr="00733A7C">
                        <w:rPr>
                          <w:rFonts w:ascii="メイリオ" w:eastAsia="メイリオ" w:hAnsi="メイリオ" w:hint="eastAsia"/>
                          <w:szCs w:val="20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szCs w:val="20"/>
                        </w:rPr>
                        <w:t>基本的には</w:t>
                      </w:r>
                      <w:proofErr w:type="gramStart"/>
                      <w:r w:rsidR="00242419">
                        <w:rPr>
                          <w:rFonts w:ascii="メイリオ" w:eastAsia="メイリオ" w:hAnsi="メイリオ" w:hint="eastAsia"/>
                          <w:szCs w:val="20"/>
                        </w:rPr>
                        <w:t>こばと</w:t>
                      </w:r>
                      <w:proofErr w:type="gramEnd"/>
                      <w:r w:rsidR="00242419">
                        <w:rPr>
                          <w:rFonts w:ascii="メイリオ" w:eastAsia="メイリオ" w:hAnsi="メイリオ" w:hint="eastAsia"/>
                          <w:szCs w:val="20"/>
                        </w:rPr>
                        <w:t>小規模保育園の子どもたちと一緒に</w:t>
                      </w:r>
                      <w:r>
                        <w:rPr>
                          <w:rFonts w:ascii="メイリオ" w:eastAsia="メイリオ" w:hAnsi="メイリオ" w:hint="eastAsia"/>
                          <w:szCs w:val="20"/>
                        </w:rPr>
                        <w:t>保育室や、園庭で過ごします。</w:t>
                      </w:r>
                      <w:r w:rsidR="00242419">
                        <w:rPr>
                          <w:rFonts w:ascii="メイリオ" w:eastAsia="メイリオ" w:hAnsi="メイリオ" w:hint="eastAsia"/>
                          <w:szCs w:val="20"/>
                        </w:rPr>
                        <w:t>天気の良い日は</w:t>
                      </w:r>
                      <w:r>
                        <w:rPr>
                          <w:rFonts w:ascii="メイリオ" w:eastAsia="メイリオ" w:hAnsi="メイリオ" w:hint="eastAsia"/>
                          <w:szCs w:val="20"/>
                        </w:rPr>
                        <w:t>散歩</w:t>
                      </w:r>
                      <w:r w:rsidR="00242419">
                        <w:rPr>
                          <w:rFonts w:ascii="メイリオ" w:eastAsia="メイリオ" w:hAnsi="メイリオ" w:hint="eastAsia"/>
                          <w:szCs w:val="20"/>
                        </w:rPr>
                        <w:t>に出掛けます</w:t>
                      </w:r>
                      <w:r>
                        <w:rPr>
                          <w:rFonts w:ascii="メイリオ" w:eastAsia="メイリオ" w:hAnsi="メイリオ" w:hint="eastAsia"/>
                          <w:szCs w:val="20"/>
                        </w:rPr>
                        <w:t>。</w:t>
                      </w:r>
                    </w:p>
                    <w:p w14:paraId="37BDEC8E" w14:textId="60223842" w:rsidR="00FF216E" w:rsidRDefault="00FF216E" w:rsidP="00FF216E">
                      <w:pPr>
                        <w:snapToGrid w:val="0"/>
                        <w:ind w:left="200" w:hangingChars="100" w:hanging="200"/>
                        <w:rPr>
                          <w:rFonts w:ascii="メイリオ" w:eastAsia="メイリオ" w:hAnsi="メイリオ"/>
                          <w:szCs w:val="20"/>
                        </w:rPr>
                      </w:pPr>
                      <w:r w:rsidRPr="00733A7C">
                        <w:rPr>
                          <w:rFonts w:ascii="メイリオ" w:eastAsia="メイリオ" w:hAnsi="メイリオ" w:hint="eastAsia"/>
                          <w:szCs w:val="20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szCs w:val="20"/>
                        </w:rPr>
                        <w:t>行事（遠足、運動会、クリスマス会、誕生会など）には、他の子どもたちと一緒に参加できます。</w:t>
                      </w:r>
                    </w:p>
                    <w:p w14:paraId="0C28CC0C" w14:textId="77777777" w:rsidR="00FF216E" w:rsidRPr="00733A7C" w:rsidRDefault="00FF216E" w:rsidP="00FF216E">
                      <w:pPr>
                        <w:snapToGrid w:val="0"/>
                        <w:ind w:left="200" w:hangingChars="100" w:hanging="200"/>
                        <w:rPr>
                          <w:rFonts w:ascii="メイリオ" w:eastAsia="メイリオ" w:hAnsi="メイリオ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Cs w:val="20"/>
                        </w:rPr>
                        <w:t>・その他ご不明な点は、お電話でお問い合わせください。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4113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216A88" wp14:editId="3C00AA37">
                <wp:simplePos x="0" y="0"/>
                <wp:positionH relativeFrom="column">
                  <wp:posOffset>97156</wp:posOffset>
                </wp:positionH>
                <wp:positionV relativeFrom="paragraph">
                  <wp:posOffset>5023484</wp:posOffset>
                </wp:positionV>
                <wp:extent cx="1748790" cy="1514475"/>
                <wp:effectExtent l="19050" t="0" r="289560" b="47625"/>
                <wp:wrapNone/>
                <wp:docPr id="19" name="思考の吹き出し: 雲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1514475"/>
                        </a:xfrm>
                        <a:prstGeom prst="cloudCallout">
                          <a:avLst>
                            <a:gd name="adj1" fmla="val 62772"/>
                            <a:gd name="adj2" fmla="val 10718"/>
                          </a:avLst>
                        </a:prstGeom>
                        <a:ln w="952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4C215" w14:textId="77777777" w:rsidR="008F6E88" w:rsidRPr="008F6E88" w:rsidRDefault="008F6E88" w:rsidP="00E12D2D">
                            <w:pPr>
                              <w:jc w:val="center"/>
                              <w:rPr>
                                <w:rFonts w:ascii="Yu Gothic UI Light" w:eastAsia="Yu Gothic UI Light" w:hAnsi="Yu Gothic UI Light"/>
                                <w:sz w:val="18"/>
                              </w:rPr>
                            </w:pPr>
                            <w:r w:rsidRPr="008F6E88">
                              <w:rPr>
                                <w:rFonts w:ascii="Yu Gothic UI Light" w:eastAsia="Yu Gothic UI Light" w:hAnsi="Yu Gothic UI Light" w:hint="eastAsia"/>
                                <w:sz w:val="18"/>
                              </w:rPr>
                              <w:t>赤ちゃんがいるから、上の子としっかり関わってあげられない…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16A88" id="思考の吹き出し: 雲形 19" o:spid="_x0000_s1045" type="#_x0000_t106" style="position:absolute;left:0;text-align:left;margin-left:7.65pt;margin-top:395.55pt;width:137.7pt;height:119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" adj="24359,13115" fillcolor="white [3201]" strokecolor="#9bbb59 [3206]">
                <v:textbox>
                  <w:txbxContent>
                    <w:p w14:paraId="1924C215" w14:textId="77777777" w:rsidR="008F6E88" w:rsidRPr="008F6E88" w:rsidRDefault="008F6E88" w:rsidP="00E12D2D">
                      <w:pPr>
                        <w:jc w:val="center"/>
                        <w:rPr>
                          <w:rFonts w:ascii="Yu Gothic UI Light" w:eastAsia="Yu Gothic UI Light" w:hAnsi="Yu Gothic UI Light"/>
                          <w:sz w:val="18"/>
                        </w:rPr>
                      </w:pPr>
                      <w:r w:rsidRPr="008F6E88">
                        <w:rPr>
                          <w:rFonts w:ascii="Yu Gothic UI Light" w:eastAsia="Yu Gothic UI Light" w:hAnsi="Yu Gothic UI Light" w:hint="eastAsia"/>
                          <w:sz w:val="18"/>
                        </w:rPr>
                        <w:t>赤ちゃんがいるから、上の子としっかり関わってあげられない…</w:t>
                      </w:r>
                    </w:p>
                  </w:txbxContent>
                </v:textbox>
              </v:shape>
            </w:pict>
          </mc:Fallback>
        </mc:AlternateContent>
      </w:r>
      <w:r w:rsidR="00041130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8ECC69" wp14:editId="0144961D">
                <wp:simplePos x="0" y="0"/>
                <wp:positionH relativeFrom="column">
                  <wp:posOffset>3211830</wp:posOffset>
                </wp:positionH>
                <wp:positionV relativeFrom="paragraph">
                  <wp:posOffset>3956685</wp:posOffset>
                </wp:positionV>
                <wp:extent cx="1524000" cy="1000125"/>
                <wp:effectExtent l="19050" t="0" r="38100" b="219075"/>
                <wp:wrapNone/>
                <wp:docPr id="15" name="思考の吹き出し: 雲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000125"/>
                        </a:xfrm>
                        <a:prstGeom prst="cloudCallout">
                          <a:avLst>
                            <a:gd name="adj1" fmla="val -35026"/>
                            <a:gd name="adj2" fmla="val 64910"/>
                          </a:avLst>
                        </a:prstGeom>
                        <a:ln w="952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C140E" w14:textId="77777777" w:rsidR="00E12D2D" w:rsidRPr="00E12D2D" w:rsidRDefault="00E12D2D" w:rsidP="00E12D2D">
                            <w:pPr>
                              <w:jc w:val="center"/>
                              <w:rPr>
                                <w:rFonts w:ascii="Yu Gothic UI Light" w:eastAsia="Yu Gothic UI Light" w:hAnsi="Yu Gothic UI Light"/>
                                <w:sz w:val="18"/>
                              </w:rPr>
                            </w:pPr>
                            <w:r w:rsidRPr="00E12D2D">
                              <w:rPr>
                                <w:rFonts w:ascii="Yu Gothic UI Light" w:eastAsia="Yu Gothic UI Light" w:hAnsi="Yu Gothic UI Light" w:hint="eastAsia"/>
                                <w:sz w:val="18"/>
                              </w:rPr>
                              <w:t>パートの仕事に</w:t>
                            </w:r>
                          </w:p>
                          <w:p w14:paraId="1AEA4431" w14:textId="77777777" w:rsidR="00E12D2D" w:rsidRPr="00E12D2D" w:rsidRDefault="00E12D2D" w:rsidP="00E12D2D">
                            <w:pPr>
                              <w:jc w:val="center"/>
                              <w:rPr>
                                <w:rFonts w:ascii="Yu Gothic UI Light" w:eastAsia="Yu Gothic UI Light" w:hAnsi="Yu Gothic UI Light"/>
                              </w:rPr>
                            </w:pPr>
                            <w:r w:rsidRPr="00E12D2D">
                              <w:rPr>
                                <w:rFonts w:ascii="Yu Gothic UI Light" w:eastAsia="Yu Gothic UI Light" w:hAnsi="Yu Gothic UI Light" w:hint="eastAsia"/>
                                <w:sz w:val="18"/>
                              </w:rPr>
                              <w:t>出たいな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ECC69" id="思考の吹き出し: 雲形 15" o:spid="_x0000_s1046" type="#_x0000_t106" style="position:absolute;left:0;text-align:left;margin-left:252.9pt;margin-top:311.55pt;width:120pt;height:78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" adj="3234,24821" fillcolor="white [3201]" strokecolor="#9bbb59 [3206]">
                <v:textbox>
                  <w:txbxContent>
                    <w:p w14:paraId="6A8C140E" w14:textId="77777777" w:rsidR="00E12D2D" w:rsidRPr="00E12D2D" w:rsidRDefault="00E12D2D" w:rsidP="00E12D2D">
                      <w:pPr>
                        <w:jc w:val="center"/>
                        <w:rPr>
                          <w:rFonts w:ascii="Yu Gothic UI Light" w:eastAsia="Yu Gothic UI Light" w:hAnsi="Yu Gothic UI Light"/>
                          <w:sz w:val="18"/>
                        </w:rPr>
                      </w:pPr>
                      <w:r w:rsidRPr="00E12D2D">
                        <w:rPr>
                          <w:rFonts w:ascii="Yu Gothic UI Light" w:eastAsia="Yu Gothic UI Light" w:hAnsi="Yu Gothic UI Light" w:hint="eastAsia"/>
                          <w:sz w:val="18"/>
                        </w:rPr>
                        <w:t>パートの仕事に</w:t>
                      </w:r>
                    </w:p>
                    <w:p w14:paraId="1AEA4431" w14:textId="77777777" w:rsidR="00E12D2D" w:rsidRPr="00E12D2D" w:rsidRDefault="00E12D2D" w:rsidP="00E12D2D">
                      <w:pPr>
                        <w:jc w:val="center"/>
                        <w:rPr>
                          <w:rFonts w:ascii="Yu Gothic UI Light" w:eastAsia="Yu Gothic UI Light" w:hAnsi="Yu Gothic UI Light"/>
                        </w:rPr>
                      </w:pPr>
                      <w:r w:rsidRPr="00E12D2D">
                        <w:rPr>
                          <w:rFonts w:ascii="Yu Gothic UI Light" w:eastAsia="Yu Gothic UI Light" w:hAnsi="Yu Gothic UI Light" w:hint="eastAsia"/>
                          <w:sz w:val="18"/>
                        </w:rPr>
                        <w:t>出たいな</w:t>
                      </w:r>
                    </w:p>
                  </w:txbxContent>
                </v:textbox>
              </v:shape>
            </w:pict>
          </mc:Fallback>
        </mc:AlternateContent>
      </w:r>
      <w:r w:rsidR="0004113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3F9254" wp14:editId="4F39BC3E">
                <wp:simplePos x="0" y="0"/>
                <wp:positionH relativeFrom="column">
                  <wp:posOffset>3230880</wp:posOffset>
                </wp:positionH>
                <wp:positionV relativeFrom="paragraph">
                  <wp:posOffset>5128259</wp:posOffset>
                </wp:positionV>
                <wp:extent cx="1479550" cy="1247775"/>
                <wp:effectExtent l="190500" t="0" r="44450" b="47625"/>
                <wp:wrapNone/>
                <wp:docPr id="16" name="思考の吹き出し: 雲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1247775"/>
                        </a:xfrm>
                        <a:prstGeom prst="cloudCallout">
                          <a:avLst>
                            <a:gd name="adj1" fmla="val -59618"/>
                            <a:gd name="adj2" fmla="val 3854"/>
                          </a:avLst>
                        </a:prstGeom>
                        <a:ln w="952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8DC9B" w14:textId="77777777" w:rsidR="008F6E88" w:rsidRDefault="008F6E88" w:rsidP="00E12D2D">
                            <w:pPr>
                              <w:jc w:val="center"/>
                              <w:rPr>
                                <w:rFonts w:ascii="Yu Gothic UI Light" w:eastAsia="Yu Gothic UI Light" w:hAnsi="Yu Gothic UI Light"/>
                                <w:sz w:val="18"/>
                              </w:rPr>
                            </w:pPr>
                            <w:r>
                              <w:rPr>
                                <w:rFonts w:ascii="Yu Gothic UI Light" w:eastAsia="Yu Gothic UI Light" w:hAnsi="Yu Gothic UI Light" w:hint="eastAsia"/>
                                <w:sz w:val="18"/>
                              </w:rPr>
                              <w:t>歯医者に</w:t>
                            </w:r>
                          </w:p>
                          <w:p w14:paraId="00C3EA1F" w14:textId="77777777" w:rsidR="00E12D2D" w:rsidRPr="008F6E88" w:rsidRDefault="008F6E88" w:rsidP="00E12D2D">
                            <w:pPr>
                              <w:jc w:val="center"/>
                              <w:rPr>
                                <w:rFonts w:ascii="Yu Gothic UI Light" w:eastAsia="Yu Gothic UI Light" w:hAnsi="Yu Gothic UI Light"/>
                                <w:sz w:val="18"/>
                              </w:rPr>
                            </w:pPr>
                            <w:r>
                              <w:rPr>
                                <w:rFonts w:ascii="Yu Gothic UI Light" w:eastAsia="Yu Gothic UI Light" w:hAnsi="Yu Gothic UI Light" w:hint="eastAsia"/>
                                <w:sz w:val="18"/>
                              </w:rPr>
                              <w:t>行きたい</w:t>
                            </w:r>
                            <w:proofErr w:type="gramStart"/>
                            <w:r>
                              <w:rPr>
                                <w:rFonts w:ascii="Yu Gothic UI Light" w:eastAsia="Yu Gothic UI Light" w:hAnsi="Yu Gothic UI Light" w:hint="eastAsia"/>
                                <w:sz w:val="18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Yu Gothic UI Light" w:eastAsia="Yu Gothic UI Light" w:hAnsi="Yu Gothic UI Light" w:hint="eastAsia"/>
                                <w:sz w:val="18"/>
                              </w:rPr>
                              <w:t>だけど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F9254" id="思考の吹き出し: 雲形 16" o:spid="_x0000_s1047" type="#_x0000_t106" style="position:absolute;left:0;text-align:left;margin-left:254.4pt;margin-top:403.8pt;width:116.5pt;height:9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" adj="-2077,11632" fillcolor="white [3201]" strokecolor="#9bbb59 [3206]">
                <v:textbox>
                  <w:txbxContent>
                    <w:p w14:paraId="3CC8DC9B" w14:textId="77777777" w:rsidR="008F6E88" w:rsidRDefault="008F6E88" w:rsidP="00E12D2D">
                      <w:pPr>
                        <w:jc w:val="center"/>
                        <w:rPr>
                          <w:rFonts w:ascii="Yu Gothic UI Light" w:eastAsia="Yu Gothic UI Light" w:hAnsi="Yu Gothic UI Light"/>
                          <w:sz w:val="18"/>
                        </w:rPr>
                      </w:pPr>
                      <w:r>
                        <w:rPr>
                          <w:rFonts w:ascii="Yu Gothic UI Light" w:eastAsia="Yu Gothic UI Light" w:hAnsi="Yu Gothic UI Light" w:hint="eastAsia"/>
                          <w:sz w:val="18"/>
                        </w:rPr>
                        <w:t>歯医者に</w:t>
                      </w:r>
                    </w:p>
                    <w:p w14:paraId="00C3EA1F" w14:textId="77777777" w:rsidR="00E12D2D" w:rsidRPr="008F6E88" w:rsidRDefault="008F6E88" w:rsidP="00E12D2D">
                      <w:pPr>
                        <w:jc w:val="center"/>
                        <w:rPr>
                          <w:rFonts w:ascii="Yu Gothic UI Light" w:eastAsia="Yu Gothic UI Light" w:hAnsi="Yu Gothic UI Light"/>
                          <w:sz w:val="18"/>
                        </w:rPr>
                      </w:pPr>
                      <w:r>
                        <w:rPr>
                          <w:rFonts w:ascii="Yu Gothic UI Light" w:eastAsia="Yu Gothic UI Light" w:hAnsi="Yu Gothic UI Light" w:hint="eastAsia"/>
                          <w:sz w:val="18"/>
                        </w:rPr>
                        <w:t>行きたい</w:t>
                      </w:r>
                      <w:proofErr w:type="gramStart"/>
                      <w:r>
                        <w:rPr>
                          <w:rFonts w:ascii="Yu Gothic UI Light" w:eastAsia="Yu Gothic UI Light" w:hAnsi="Yu Gothic UI Light" w:hint="eastAsia"/>
                          <w:sz w:val="18"/>
                        </w:rPr>
                        <w:t>ん</w:t>
                      </w:r>
                      <w:proofErr w:type="gramEnd"/>
                      <w:r>
                        <w:rPr>
                          <w:rFonts w:ascii="Yu Gothic UI Light" w:eastAsia="Yu Gothic UI Light" w:hAnsi="Yu Gothic UI Light" w:hint="eastAsia"/>
                          <w:sz w:val="18"/>
                        </w:rPr>
                        <w:t>だけど</w:t>
                      </w:r>
                    </w:p>
                  </w:txbxContent>
                </v:textbox>
              </v:shape>
            </w:pict>
          </mc:Fallback>
        </mc:AlternateContent>
      </w:r>
      <w:r w:rsidR="00FF216E">
        <w:rPr>
          <w:noProof/>
        </w:rPr>
        <w:drawing>
          <wp:anchor distT="0" distB="0" distL="114300" distR="114300" simplePos="0" relativeHeight="251746304" behindDoc="0" locked="0" layoutInCell="1" allowOverlap="1" wp14:anchorId="704CE1BD" wp14:editId="2ABBBA63">
            <wp:simplePos x="0" y="0"/>
            <wp:positionH relativeFrom="column">
              <wp:posOffset>2009140</wp:posOffset>
            </wp:positionH>
            <wp:positionV relativeFrom="paragraph">
              <wp:posOffset>4587240</wp:posOffset>
            </wp:positionV>
            <wp:extent cx="1072898" cy="1673355"/>
            <wp:effectExtent l="0" t="0" r="0" b="317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?u=http%3a%2f%2fkids.wanpug.com%2fillust%2fillust942.png&amp;ehk=zLBjbb8zTte5teDOPvyWqg&amp;r=0&amp;pid=OfficeInser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98" cy="167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64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77875F" wp14:editId="2E5DAB35">
                <wp:simplePos x="0" y="0"/>
                <wp:positionH relativeFrom="column">
                  <wp:posOffset>5402580</wp:posOffset>
                </wp:positionH>
                <wp:positionV relativeFrom="paragraph">
                  <wp:posOffset>99060</wp:posOffset>
                </wp:positionV>
                <wp:extent cx="2638425" cy="390525"/>
                <wp:effectExtent l="0" t="0" r="0" b="9525"/>
                <wp:wrapNone/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146BE" w14:textId="7B18C8CD" w:rsidR="000256BF" w:rsidRPr="00D3095E" w:rsidRDefault="000256BF" w:rsidP="000256BF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0070C0"/>
                                <w:w w:val="8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2A282F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  <w:sz w:val="28"/>
                                <w:szCs w:val="28"/>
                              </w:rPr>
                              <w:t>■</w:t>
                            </w:r>
                            <w:r w:rsidRPr="00D3095E"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w w:val="80"/>
                                <w:kern w:val="0"/>
                                <w:sz w:val="28"/>
                                <w:szCs w:val="28"/>
                                <w:fitText w:val="3359" w:id="-1497127168"/>
                              </w:rPr>
                              <w:t>いつ、</w:t>
                            </w:r>
                            <w:r w:rsidR="00AA064E" w:rsidRPr="00D3095E"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w w:val="80"/>
                                <w:kern w:val="0"/>
                                <w:sz w:val="28"/>
                                <w:szCs w:val="28"/>
                                <w:fitText w:val="3359" w:id="-1497127168"/>
                              </w:rPr>
                              <w:t>どうしたら</w:t>
                            </w:r>
                            <w:r w:rsidRPr="00D3095E"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w w:val="80"/>
                                <w:kern w:val="0"/>
                                <w:sz w:val="28"/>
                                <w:szCs w:val="28"/>
                                <w:fitText w:val="3359" w:id="-1497127168"/>
                              </w:rPr>
                              <w:t>利用できるの？</w:t>
                            </w:r>
                          </w:p>
                          <w:p w14:paraId="00DC658D" w14:textId="2230761E" w:rsidR="00D3095E" w:rsidRPr="00D3095E" w:rsidRDefault="00D3095E" w:rsidP="000256BF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0070C0"/>
                                <w:w w:val="8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14:paraId="3830109A" w14:textId="77777777" w:rsidR="00D3095E" w:rsidRPr="000256BF" w:rsidRDefault="00D3095E" w:rsidP="000256BF">
                            <w:pPr>
                              <w:rPr>
                                <w:rFonts w:ascii="メイリオ" w:eastAsia="メイリオ" w:hAnsi="メイリオ"/>
                                <w:color w:val="365F91" w:themeColor="accent1" w:themeShade="B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7875F" id="_x0000_s1048" type="#_x0000_t202" style="position:absolute;left:0;text-align:left;margin-left:425.4pt;margin-top:7.8pt;width:207.75pt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" filled="f" stroked="f">
                <v:textbox inset="5.85pt,.7pt,5.85pt,.7pt">
                  <w:txbxContent>
                    <w:p w14:paraId="61F146BE" w14:textId="7B18C8CD" w:rsidR="000256BF" w:rsidRPr="00D3095E" w:rsidRDefault="000256BF" w:rsidP="000256BF">
                      <w:pPr>
                        <w:rPr>
                          <w:rFonts w:ascii="メイリオ" w:eastAsia="メイリオ" w:hAnsi="メイリオ"/>
                          <w:b/>
                          <w:color w:val="0070C0"/>
                          <w:w w:val="80"/>
                          <w:kern w:val="0"/>
                          <w:sz w:val="28"/>
                          <w:szCs w:val="28"/>
                        </w:rPr>
                      </w:pPr>
                      <w:r w:rsidRPr="002A282F"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  <w:sz w:val="28"/>
                          <w:szCs w:val="28"/>
                        </w:rPr>
                        <w:t>■</w:t>
                      </w:r>
                      <w:r w:rsidRPr="00D3095E">
                        <w:rPr>
                          <w:rFonts w:ascii="メイリオ" w:eastAsia="メイリオ" w:hAnsi="メイリオ" w:hint="eastAsia"/>
                          <w:b/>
                          <w:color w:val="0070C0"/>
                          <w:w w:val="80"/>
                          <w:kern w:val="0"/>
                          <w:sz w:val="28"/>
                          <w:szCs w:val="28"/>
                          <w:fitText w:val="3359" w:id="-1497127168"/>
                        </w:rPr>
                        <w:t>いつ、</w:t>
                      </w:r>
                      <w:r w:rsidR="00AA064E" w:rsidRPr="00D3095E">
                        <w:rPr>
                          <w:rFonts w:ascii="メイリオ" w:eastAsia="メイリオ" w:hAnsi="メイリオ" w:hint="eastAsia"/>
                          <w:b/>
                          <w:color w:val="0070C0"/>
                          <w:w w:val="80"/>
                          <w:kern w:val="0"/>
                          <w:sz w:val="28"/>
                          <w:szCs w:val="28"/>
                          <w:fitText w:val="3359" w:id="-1497127168"/>
                        </w:rPr>
                        <w:t>どうしたら</w:t>
                      </w:r>
                      <w:r w:rsidRPr="00D3095E">
                        <w:rPr>
                          <w:rFonts w:ascii="メイリオ" w:eastAsia="メイリオ" w:hAnsi="メイリオ" w:hint="eastAsia"/>
                          <w:b/>
                          <w:color w:val="0070C0"/>
                          <w:w w:val="80"/>
                          <w:kern w:val="0"/>
                          <w:sz w:val="28"/>
                          <w:szCs w:val="28"/>
                          <w:fitText w:val="3359" w:id="-1497127168"/>
                        </w:rPr>
                        <w:t>利用できるの？</w:t>
                      </w:r>
                    </w:p>
                    <w:p w14:paraId="00DC658D" w14:textId="2230761E" w:rsidR="00D3095E" w:rsidRPr="00D3095E" w:rsidRDefault="00D3095E" w:rsidP="000256BF">
                      <w:pPr>
                        <w:rPr>
                          <w:rFonts w:ascii="メイリオ" w:eastAsia="メイリオ" w:hAnsi="メイリオ"/>
                          <w:b/>
                          <w:color w:val="0070C0"/>
                          <w:w w:val="80"/>
                          <w:kern w:val="0"/>
                          <w:sz w:val="28"/>
                          <w:szCs w:val="28"/>
                        </w:rPr>
                      </w:pPr>
                    </w:p>
                    <w:p w14:paraId="3830109A" w14:textId="77777777" w:rsidR="00D3095E" w:rsidRPr="000256BF" w:rsidRDefault="00D3095E" w:rsidP="000256BF">
                      <w:pPr>
                        <w:rPr>
                          <w:rFonts w:ascii="メイリオ" w:eastAsia="メイリオ" w:hAnsi="メイリオ"/>
                          <w:color w:val="365F91" w:themeColor="accent1" w:themeShade="B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1755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612FF6D" wp14:editId="31DDE59F">
                <wp:simplePos x="0" y="0"/>
                <wp:positionH relativeFrom="column">
                  <wp:posOffset>173355</wp:posOffset>
                </wp:positionH>
                <wp:positionV relativeFrom="paragraph">
                  <wp:posOffset>22860</wp:posOffset>
                </wp:positionV>
                <wp:extent cx="4410075" cy="102870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4F53C" w14:textId="77777777" w:rsidR="00992F14" w:rsidRPr="00CA1DD2" w:rsidRDefault="00992F14" w:rsidP="00992F14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CA1DD2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  <w:sz w:val="36"/>
                                <w:szCs w:val="36"/>
                              </w:rPr>
                              <w:t>『太陽と水と土、そして仲間を大切にし</w:t>
                            </w:r>
                          </w:p>
                          <w:p w14:paraId="28D0EFCA" w14:textId="77777777" w:rsidR="00992F14" w:rsidRPr="00CA1DD2" w:rsidRDefault="00992F14" w:rsidP="00992F14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CA1DD2">
                              <w:rPr>
                                <w:rFonts w:ascii="HGS創英角ｺﾞｼｯｸUB" w:eastAsia="HGS創英角ｺﾞｼｯｸUB" w:hAnsi="HGS創英角ｺﾞｼｯｸUB" w:hint="eastAsia"/>
                                <w:color w:val="00B0F0"/>
                                <w:sz w:val="36"/>
                                <w:szCs w:val="36"/>
                              </w:rPr>
                              <w:t>全面発達を保障していく』</w:t>
                            </w:r>
                          </w:p>
                          <w:p w14:paraId="728BEEEC" w14:textId="77777777" w:rsidR="00992F14" w:rsidRPr="00992F14" w:rsidRDefault="00992F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2FF6D" id="_x0000_s1049" type="#_x0000_t202" style="position:absolute;left:0;text-align:left;margin-left:13.65pt;margin-top:1.8pt;width:347.25pt;height:8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" stroked="f">
                <v:textbox>
                  <w:txbxContent>
                    <w:p w14:paraId="74D4F53C" w14:textId="77777777" w:rsidR="00992F14" w:rsidRPr="00CA1DD2" w:rsidRDefault="00992F14" w:rsidP="00992F14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B0F0"/>
                          <w:sz w:val="36"/>
                          <w:szCs w:val="36"/>
                        </w:rPr>
                      </w:pPr>
                      <w:r w:rsidRPr="00CA1DD2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  <w:sz w:val="36"/>
                          <w:szCs w:val="36"/>
                        </w:rPr>
                        <w:t>『太陽と水と土、そして仲間を大切にし</w:t>
                      </w:r>
                    </w:p>
                    <w:p w14:paraId="28D0EFCA" w14:textId="77777777" w:rsidR="00992F14" w:rsidRPr="00CA1DD2" w:rsidRDefault="00992F14" w:rsidP="00992F14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B0F0"/>
                          <w:sz w:val="36"/>
                          <w:szCs w:val="36"/>
                        </w:rPr>
                      </w:pPr>
                      <w:r w:rsidRPr="00CA1DD2">
                        <w:rPr>
                          <w:rFonts w:ascii="HGS創英角ｺﾞｼｯｸUB" w:eastAsia="HGS創英角ｺﾞｼｯｸUB" w:hAnsi="HGS創英角ｺﾞｼｯｸUB" w:hint="eastAsia"/>
                          <w:color w:val="00B0F0"/>
                          <w:sz w:val="36"/>
                          <w:szCs w:val="36"/>
                        </w:rPr>
                        <w:t>全面発達を保障していく』</w:t>
                      </w:r>
                    </w:p>
                    <w:p w14:paraId="728BEEEC" w14:textId="77777777" w:rsidR="00992F14" w:rsidRPr="00992F14" w:rsidRDefault="00992F14"/>
                  </w:txbxContent>
                </v:textbox>
                <w10:wrap type="square"/>
              </v:shape>
            </w:pict>
          </mc:Fallback>
        </mc:AlternateContent>
      </w:r>
      <w:r w:rsidR="0098708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BEC341" wp14:editId="39555AD2">
                <wp:simplePos x="0" y="0"/>
                <wp:positionH relativeFrom="column">
                  <wp:posOffset>171450</wp:posOffset>
                </wp:positionH>
                <wp:positionV relativeFrom="paragraph">
                  <wp:posOffset>923290</wp:posOffset>
                </wp:positionV>
                <wp:extent cx="2007235" cy="0"/>
                <wp:effectExtent l="9525" t="8890" r="12065" b="10160"/>
                <wp:wrapNone/>
                <wp:docPr id="1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7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C810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left:0;text-align:left;margin-left:13.5pt;margin-top:72.7pt;width:158.0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" strokecolor="#17365d [2415]"/>
            </w:pict>
          </mc:Fallback>
        </mc:AlternateContent>
      </w:r>
    </w:p>
    <w:sectPr w:rsidR="00375FD0" w:rsidSect="005A017A">
      <w:pgSz w:w="16838" w:h="11906" w:orient="landscape"/>
      <w:pgMar w:top="624" w:right="567" w:bottom="624" w:left="567" w:header="851" w:footer="992" w:gutter="0"/>
      <w:cols w:num="4" w:space="354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010FD" w14:textId="77777777" w:rsidR="005A017A" w:rsidRDefault="005A017A" w:rsidP="002565AA">
      <w:r>
        <w:separator/>
      </w:r>
    </w:p>
  </w:endnote>
  <w:endnote w:type="continuationSeparator" w:id="0">
    <w:p w14:paraId="41BD3EA0" w14:textId="77777777" w:rsidR="005A017A" w:rsidRDefault="005A017A" w:rsidP="00256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UI Light">
    <w:altName w:val="ＭＳ 明朝"/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altName w:val="ＭＳ 明朝"/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263130" w14:textId="77777777" w:rsidR="005A017A" w:rsidRDefault="005A017A" w:rsidP="002565AA">
      <w:r>
        <w:separator/>
      </w:r>
    </w:p>
  </w:footnote>
  <w:footnote w:type="continuationSeparator" w:id="0">
    <w:p w14:paraId="06E03C4C" w14:textId="77777777" w:rsidR="005A017A" w:rsidRDefault="005A017A" w:rsidP="002565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548D8"/>
    <w:multiLevelType w:val="hybridMultilevel"/>
    <w:tmpl w:val="B3B25DF8"/>
    <w:lvl w:ilvl="0" w:tplc="76A62E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209302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attachedTemplate r:id="rId1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DA6"/>
    <w:rsid w:val="000256BF"/>
    <w:rsid w:val="00041130"/>
    <w:rsid w:val="00045353"/>
    <w:rsid w:val="00045C90"/>
    <w:rsid w:val="000722AA"/>
    <w:rsid w:val="00073908"/>
    <w:rsid w:val="0008408F"/>
    <w:rsid w:val="000841B9"/>
    <w:rsid w:val="000844A6"/>
    <w:rsid w:val="00096982"/>
    <w:rsid w:val="000D0CB2"/>
    <w:rsid w:val="000D17E7"/>
    <w:rsid w:val="000F075A"/>
    <w:rsid w:val="000F25D1"/>
    <w:rsid w:val="0013075B"/>
    <w:rsid w:val="00131FFF"/>
    <w:rsid w:val="001333A6"/>
    <w:rsid w:val="00134A57"/>
    <w:rsid w:val="001416A7"/>
    <w:rsid w:val="00145D80"/>
    <w:rsid w:val="001A3661"/>
    <w:rsid w:val="001A4429"/>
    <w:rsid w:val="001A6C5E"/>
    <w:rsid w:val="001A70D3"/>
    <w:rsid w:val="00242419"/>
    <w:rsid w:val="002565AA"/>
    <w:rsid w:val="00266FF0"/>
    <w:rsid w:val="00293EBE"/>
    <w:rsid w:val="002D4DE1"/>
    <w:rsid w:val="002F524B"/>
    <w:rsid w:val="0034358D"/>
    <w:rsid w:val="003438A5"/>
    <w:rsid w:val="00364025"/>
    <w:rsid w:val="00375FD0"/>
    <w:rsid w:val="003810E9"/>
    <w:rsid w:val="00387660"/>
    <w:rsid w:val="003A379A"/>
    <w:rsid w:val="003A3BA4"/>
    <w:rsid w:val="003C5811"/>
    <w:rsid w:val="003E143A"/>
    <w:rsid w:val="00401DDB"/>
    <w:rsid w:val="00402E3A"/>
    <w:rsid w:val="00415318"/>
    <w:rsid w:val="00451BB0"/>
    <w:rsid w:val="004618FA"/>
    <w:rsid w:val="00482C34"/>
    <w:rsid w:val="004B33D4"/>
    <w:rsid w:val="004C06C8"/>
    <w:rsid w:val="004D160E"/>
    <w:rsid w:val="004F3B37"/>
    <w:rsid w:val="005069FD"/>
    <w:rsid w:val="00507B06"/>
    <w:rsid w:val="00531674"/>
    <w:rsid w:val="00540265"/>
    <w:rsid w:val="00546987"/>
    <w:rsid w:val="00547E03"/>
    <w:rsid w:val="005A017A"/>
    <w:rsid w:val="005D3D01"/>
    <w:rsid w:val="005E5874"/>
    <w:rsid w:val="005F7490"/>
    <w:rsid w:val="00602042"/>
    <w:rsid w:val="0060665D"/>
    <w:rsid w:val="006068A0"/>
    <w:rsid w:val="006205BC"/>
    <w:rsid w:val="00624EDF"/>
    <w:rsid w:val="00657DD6"/>
    <w:rsid w:val="00671C65"/>
    <w:rsid w:val="00694DF7"/>
    <w:rsid w:val="006978E9"/>
    <w:rsid w:val="006D4F18"/>
    <w:rsid w:val="006E38A5"/>
    <w:rsid w:val="00704695"/>
    <w:rsid w:val="00710C81"/>
    <w:rsid w:val="00733A7C"/>
    <w:rsid w:val="00735738"/>
    <w:rsid w:val="007515A9"/>
    <w:rsid w:val="00762A13"/>
    <w:rsid w:val="00775AF1"/>
    <w:rsid w:val="007931AA"/>
    <w:rsid w:val="007E0E30"/>
    <w:rsid w:val="008039AB"/>
    <w:rsid w:val="00806DA6"/>
    <w:rsid w:val="008231F3"/>
    <w:rsid w:val="00851B19"/>
    <w:rsid w:val="008665DF"/>
    <w:rsid w:val="008768FE"/>
    <w:rsid w:val="00891755"/>
    <w:rsid w:val="00896781"/>
    <w:rsid w:val="008A2043"/>
    <w:rsid w:val="008D3A42"/>
    <w:rsid w:val="008E4D3F"/>
    <w:rsid w:val="008E5269"/>
    <w:rsid w:val="008F44A4"/>
    <w:rsid w:val="008F6E88"/>
    <w:rsid w:val="0091305F"/>
    <w:rsid w:val="00935B48"/>
    <w:rsid w:val="009419F4"/>
    <w:rsid w:val="00956656"/>
    <w:rsid w:val="009662CF"/>
    <w:rsid w:val="00987084"/>
    <w:rsid w:val="00992B7C"/>
    <w:rsid w:val="00992F14"/>
    <w:rsid w:val="009A7D9D"/>
    <w:rsid w:val="009D0578"/>
    <w:rsid w:val="00A03AA1"/>
    <w:rsid w:val="00A14F43"/>
    <w:rsid w:val="00A23CB7"/>
    <w:rsid w:val="00A7569F"/>
    <w:rsid w:val="00A77ABE"/>
    <w:rsid w:val="00A926CF"/>
    <w:rsid w:val="00AA064E"/>
    <w:rsid w:val="00B34524"/>
    <w:rsid w:val="00B569EA"/>
    <w:rsid w:val="00B90333"/>
    <w:rsid w:val="00BC4D7A"/>
    <w:rsid w:val="00BE4062"/>
    <w:rsid w:val="00C02E08"/>
    <w:rsid w:val="00C038CC"/>
    <w:rsid w:val="00C16525"/>
    <w:rsid w:val="00C45D85"/>
    <w:rsid w:val="00C45E07"/>
    <w:rsid w:val="00C53B80"/>
    <w:rsid w:val="00C63CC2"/>
    <w:rsid w:val="00CA1DD2"/>
    <w:rsid w:val="00CB700C"/>
    <w:rsid w:val="00CC2E84"/>
    <w:rsid w:val="00CD5977"/>
    <w:rsid w:val="00D1658B"/>
    <w:rsid w:val="00D3095E"/>
    <w:rsid w:val="00D4295B"/>
    <w:rsid w:val="00D440C4"/>
    <w:rsid w:val="00D60AD1"/>
    <w:rsid w:val="00D63AB5"/>
    <w:rsid w:val="00DB2156"/>
    <w:rsid w:val="00DF69A6"/>
    <w:rsid w:val="00E12D2D"/>
    <w:rsid w:val="00E3396A"/>
    <w:rsid w:val="00E50DA6"/>
    <w:rsid w:val="00E7155B"/>
    <w:rsid w:val="00E73B21"/>
    <w:rsid w:val="00E843C0"/>
    <w:rsid w:val="00EC683A"/>
    <w:rsid w:val="00ED6B57"/>
    <w:rsid w:val="00EF5C96"/>
    <w:rsid w:val="00F0059F"/>
    <w:rsid w:val="00F178C9"/>
    <w:rsid w:val="00F445DF"/>
    <w:rsid w:val="00F614AB"/>
    <w:rsid w:val="00FF1943"/>
    <w:rsid w:val="00FF216E"/>
    <w:rsid w:val="00FF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94AD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379A"/>
    <w:pPr>
      <w:widowControl w:val="0"/>
      <w:jc w:val="both"/>
    </w:pPr>
    <w:rPr>
      <w:rFonts w:ascii="Verdana" w:eastAsia="ＭＳ Ｐゴシック" w:hAnsi="Verdan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スタイル2"/>
    <w:basedOn w:val="a0"/>
    <w:uiPriority w:val="1"/>
    <w:rsid w:val="00956656"/>
  </w:style>
  <w:style w:type="paragraph" w:styleId="a3">
    <w:name w:val="Balloon Text"/>
    <w:basedOn w:val="a"/>
    <w:link w:val="a4"/>
    <w:uiPriority w:val="99"/>
    <w:semiHidden/>
    <w:unhideWhenUsed/>
    <w:rsid w:val="00FF19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F194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87084"/>
    <w:pPr>
      <w:widowControl/>
      <w:spacing w:before="100" w:beforeAutospacing="1" w:after="100" w:afterAutospacing="1"/>
      <w:jc w:val="left"/>
    </w:pPr>
    <w:rPr>
      <w:rFonts w:ascii="ＭＳ Ｐゴシック" w:hAnsi="ＭＳ Ｐゴシック" w:cs="ＭＳ Ｐゴシック"/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3438A5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3438A5"/>
    <w:rPr>
      <w:color w:val="808080"/>
      <w:shd w:val="clear" w:color="auto" w:fill="E6E6E6"/>
    </w:rPr>
  </w:style>
  <w:style w:type="paragraph" w:styleId="a6">
    <w:name w:val="header"/>
    <w:basedOn w:val="a"/>
    <w:link w:val="a7"/>
    <w:uiPriority w:val="99"/>
    <w:unhideWhenUsed/>
    <w:rsid w:val="002565A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2565AA"/>
    <w:rPr>
      <w:rFonts w:ascii="Verdana" w:eastAsia="ＭＳ Ｐゴシック" w:hAnsi="Verdana"/>
      <w:sz w:val="20"/>
    </w:rPr>
  </w:style>
  <w:style w:type="paragraph" w:styleId="a8">
    <w:name w:val="footer"/>
    <w:basedOn w:val="a"/>
    <w:link w:val="a9"/>
    <w:uiPriority w:val="99"/>
    <w:unhideWhenUsed/>
    <w:rsid w:val="002565A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2565AA"/>
    <w:rPr>
      <w:rFonts w:ascii="Verdana" w:eastAsia="ＭＳ Ｐゴシック" w:hAnsi="Verdana"/>
      <w:sz w:val="20"/>
    </w:rPr>
  </w:style>
  <w:style w:type="paragraph" w:styleId="aa">
    <w:name w:val="List Paragraph"/>
    <w:basedOn w:val="a"/>
    <w:uiPriority w:val="34"/>
    <w:qFormat/>
    <w:rsid w:val="00AA064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01.gatag.net/tag/%e4%b8%98/page/2/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2.wdp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BT01\AppData\Roaming\Microsoft\Templates\&#26053;&#34892;&#12497;&#12531;&#12501;&#12524;&#12483;&#12488;%20(A4%20&#27178;&#12289;&#22235;&#12388;&#25240;&#12426;)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01B93-0C1A-4A26-AE46-A95AE71B0A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5B6F54-412B-461C-AC42-6C5189A08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旅行パンフレット (A4 横、四つ折り)</Template>
  <TotalTime>0</TotalTime>
  <Pages>2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旅行パンフレット (A4 横、四つ折り)</vt:lpstr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旅行パンフレット (A4 横、四つ折り)</dc:title>
  <dc:creator/>
  <cp:keywords/>
  <cp:lastModifiedBy/>
  <cp:revision>1</cp:revision>
  <dcterms:created xsi:type="dcterms:W3CDTF">2018-04-04T08:19:00Z</dcterms:created>
  <dcterms:modified xsi:type="dcterms:W3CDTF">2024-04-17T07:30:00Z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TC102899039990</vt:lpwstr>
  </property>
</Properties>
</file>